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X="-714" w:tblpY="268"/>
        <w:tblW w:w="10954" w:type="dxa"/>
        <w:tblLook w:val="04A0" w:firstRow="1" w:lastRow="0" w:firstColumn="1" w:lastColumn="0" w:noHBand="0" w:noVBand="1"/>
      </w:tblPr>
      <w:tblGrid>
        <w:gridCol w:w="1557"/>
        <w:gridCol w:w="7381"/>
        <w:gridCol w:w="2016"/>
      </w:tblGrid>
      <w:tr w:rsidR="00656F61" w:rsidTr="00656F61">
        <w:trPr>
          <w:trHeight w:val="923"/>
        </w:trPr>
        <w:tc>
          <w:tcPr>
            <w:tcW w:w="1557" w:type="dxa"/>
          </w:tcPr>
          <w:p w:rsidR="00656F61" w:rsidRDefault="00656F61" w:rsidP="00656F61">
            <w:r w:rsidRPr="006A62C7"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5D96C409" wp14:editId="7BEB8646">
                  <wp:simplePos x="0" y="0"/>
                  <wp:positionH relativeFrom="column">
                    <wp:posOffset>24158</wp:posOffset>
                  </wp:positionH>
                  <wp:positionV relativeFrom="paragraph">
                    <wp:posOffset>72142</wp:posOffset>
                  </wp:positionV>
                  <wp:extent cx="735495" cy="546567"/>
                  <wp:effectExtent l="0" t="0" r="7620" b="6350"/>
                  <wp:wrapNone/>
                  <wp:docPr id="2" name="Picture 2" descr="E:\New Folder\marka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ew Folder\markaz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51" t="7143" r="4082" b="23469"/>
                          <a:stretch/>
                        </pic:blipFill>
                        <pic:spPr bwMode="auto">
                          <a:xfrm>
                            <a:off x="0" y="0"/>
                            <a:ext cx="735495" cy="546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81" w:type="dxa"/>
            <w:vAlign w:val="center"/>
          </w:tcPr>
          <w:p w:rsidR="00656F61" w:rsidRDefault="00656F61" w:rsidP="00656F61">
            <w:pPr>
              <w:pStyle w:val="ListParagraph"/>
              <w:spacing w:after="120" w:line="192" w:lineRule="auto"/>
            </w:pPr>
          </w:p>
          <w:p w:rsidR="00656F61" w:rsidRPr="00945809" w:rsidRDefault="00656F61" w:rsidP="00656F61">
            <w:pPr>
              <w:pStyle w:val="ListParagraph"/>
              <w:spacing w:after="120" w:line="192" w:lineRule="auto"/>
              <w:jc w:val="center"/>
              <w:rPr>
                <w:b/>
                <w:bCs/>
              </w:rPr>
            </w:pPr>
            <w:r w:rsidRPr="00945809">
              <w:rPr>
                <w:b/>
                <w:bCs/>
              </w:rPr>
              <w:t>ACCESSION FORM</w:t>
            </w:r>
          </w:p>
          <w:p w:rsidR="00656F61" w:rsidRPr="00945809" w:rsidRDefault="00656F61" w:rsidP="00656F61">
            <w:pPr>
              <w:pStyle w:val="ListParagraph"/>
              <w:spacing w:after="120" w:line="192" w:lineRule="auto"/>
              <w:jc w:val="center"/>
              <w:rPr>
                <w:b/>
                <w:bCs/>
                <w:sz w:val="18"/>
                <w:szCs w:val="18"/>
              </w:rPr>
            </w:pPr>
            <w:r w:rsidRPr="00945809">
              <w:rPr>
                <w:b/>
                <w:bCs/>
                <w:sz w:val="18"/>
                <w:szCs w:val="18"/>
              </w:rPr>
              <w:t>ARCHAEA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BACTERIA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FUNGI</w:t>
            </w:r>
            <w:r w:rsidRPr="00945809">
              <w:rPr>
                <w:sz w:val="18"/>
                <w:szCs w:val="18"/>
              </w:rPr>
              <w:t xml:space="preserve">, </w:t>
            </w:r>
            <w:r w:rsidRPr="00945809">
              <w:rPr>
                <w:b/>
                <w:bCs/>
                <w:sz w:val="18"/>
                <w:szCs w:val="18"/>
              </w:rPr>
              <w:t>ALGAE and DIATMS</w:t>
            </w:r>
          </w:p>
          <w:p w:rsidR="00656F61" w:rsidRDefault="00656F61" w:rsidP="00656F61">
            <w:pPr>
              <w:pStyle w:val="ListParagraph"/>
              <w:spacing w:after="120" w:line="192" w:lineRule="auto"/>
              <w:jc w:val="center"/>
              <w:rPr>
                <w:sz w:val="18"/>
                <w:szCs w:val="18"/>
              </w:rPr>
            </w:pPr>
          </w:p>
          <w:p w:rsidR="00656F61" w:rsidRPr="00656F61" w:rsidRDefault="00656F61" w:rsidP="00656F61">
            <w:pPr>
              <w:pStyle w:val="ListParagraph"/>
              <w:spacing w:after="120" w:line="192" w:lineRule="auto"/>
              <w:jc w:val="center"/>
              <w:rPr>
                <w:sz w:val="18"/>
                <w:szCs w:val="18"/>
              </w:rPr>
            </w:pPr>
            <w:r w:rsidRPr="00945809">
              <w:rPr>
                <w:sz w:val="18"/>
                <w:szCs w:val="18"/>
              </w:rPr>
              <w:t>FM-SA-019</w:t>
            </w:r>
          </w:p>
        </w:tc>
        <w:tc>
          <w:tcPr>
            <w:tcW w:w="2016" w:type="dxa"/>
          </w:tcPr>
          <w:p w:rsidR="00656F61" w:rsidRDefault="00656F61" w:rsidP="00656F61">
            <w:r w:rsidRPr="006A62C7"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158B390C" wp14:editId="19184087">
                  <wp:simplePos x="0" y="0"/>
                  <wp:positionH relativeFrom="column">
                    <wp:posOffset>83240</wp:posOffset>
                  </wp:positionH>
                  <wp:positionV relativeFrom="paragraph">
                    <wp:posOffset>221422</wp:posOffset>
                  </wp:positionV>
                  <wp:extent cx="980743" cy="258418"/>
                  <wp:effectExtent l="0" t="0" r="0" b="8890"/>
                  <wp:wrapNone/>
                  <wp:docPr id="3" name="Picture 3" descr="D:\Users\Shima\Pictures\acecr5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Shima\Pictures\acecr541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86" t="32011" r="5420" b="12627"/>
                          <a:stretch/>
                        </pic:blipFill>
                        <pic:spPr bwMode="auto">
                          <a:xfrm>
                            <a:off x="0" y="0"/>
                            <a:ext cx="980743" cy="25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6A62C7" w:rsidRDefault="006A62C7"/>
    <w:tbl>
      <w:tblPr>
        <w:tblStyle w:val="TableGrid"/>
        <w:tblpPr w:leftFromText="180" w:rightFromText="180" w:vertAnchor="text" w:horzAnchor="page" w:tblpX="706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419"/>
        <w:gridCol w:w="6074"/>
      </w:tblGrid>
      <w:tr w:rsidR="00945809" w:rsidRPr="006A62C7" w:rsidTr="00945809">
        <w:trPr>
          <w:cantSplit/>
          <w:trHeight w:val="2361"/>
        </w:trPr>
        <w:tc>
          <w:tcPr>
            <w:tcW w:w="419" w:type="dxa"/>
            <w:shd w:val="clear" w:color="auto" w:fill="FBD4B4"/>
            <w:textDirection w:val="btLr"/>
            <w:vAlign w:val="center"/>
          </w:tcPr>
          <w:p w:rsidR="00945809" w:rsidRPr="006A62C7" w:rsidRDefault="00945809" w:rsidP="00945809">
            <w:pPr>
              <w:ind w:left="113" w:right="113"/>
              <w:jc w:val="center"/>
              <w:rPr>
                <w:rFonts w:ascii="Calibri" w:eastAsia="Calibri" w:hAnsi="Calibri" w:cs="Arial"/>
                <w:b/>
                <w:bCs/>
              </w:rPr>
            </w:pPr>
            <w:r w:rsidRPr="00B65A2F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NOTE</w:t>
            </w:r>
            <w:r w:rsidRPr="00B65A2F">
              <w:rPr>
                <w:rFonts w:ascii="Calibri" w:eastAsia="Calibri" w:hAnsi="Calibri" w:cs="Arial"/>
                <w:b/>
                <w:bCs/>
                <w:sz w:val="14"/>
                <w:szCs w:val="14"/>
              </w:rPr>
              <w:t>s</w:t>
            </w:r>
          </w:p>
        </w:tc>
        <w:tc>
          <w:tcPr>
            <w:tcW w:w="6074" w:type="dxa"/>
          </w:tcPr>
          <w:p w:rsidR="00945809" w:rsidRPr="00F45FA7" w:rsidRDefault="00945809" w:rsidP="00945809">
            <w:pPr>
              <w:pStyle w:val="ListParagraph"/>
              <w:numPr>
                <w:ilvl w:val="0"/>
                <w:numId w:val="1"/>
              </w:numPr>
              <w:ind w:left="172" w:hanging="216"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F45FA7">
              <w:rPr>
                <w:rFonts w:ascii="Calibri" w:eastAsia="Calibri" w:hAnsi="Calibri" w:cs="Arial"/>
                <w:sz w:val="18"/>
                <w:szCs w:val="18"/>
              </w:rPr>
              <w:t xml:space="preserve">Please send us an </w:t>
            </w:r>
            <w:r w:rsidRPr="00F45FA7">
              <w:rPr>
                <w:rFonts w:ascii="Calibri" w:eastAsia="Calibri" w:hAnsi="Calibri" w:cs="Arial"/>
                <w:b/>
                <w:bCs/>
                <w:sz w:val="18"/>
                <w:szCs w:val="18"/>
              </w:rPr>
              <w:t>electronic copy</w:t>
            </w:r>
            <w:r w:rsidRPr="00F45FA7">
              <w:rPr>
                <w:rFonts w:ascii="Calibri" w:eastAsia="Calibri" w:hAnsi="Calibri" w:cs="Arial"/>
                <w:sz w:val="18"/>
                <w:szCs w:val="18"/>
              </w:rPr>
              <w:t xml:space="preserve"> of completed form before sending the hard copy along with your strain to the IBRC.</w:t>
            </w:r>
          </w:p>
          <w:p w:rsidR="00945809" w:rsidRPr="006A62C7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>Depositors of strain are requested to contact the IBRC before sending us a strain.</w:t>
            </w:r>
          </w:p>
          <w:p w:rsidR="00945809" w:rsidRPr="006A62C7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 xml:space="preserve">Attention please: THE IBRC ONLY ACCEPTS ORGANISMS </w:t>
            </w:r>
            <w:r w:rsidRPr="006A62C7">
              <w:rPr>
                <w:rFonts w:ascii="Calibri" w:eastAsia="Calibri" w:hAnsi="Calibri" w:cs="Arial"/>
                <w:b/>
                <w:bCs/>
                <w:color w:val="548DD4"/>
                <w:sz w:val="18"/>
                <w:szCs w:val="18"/>
              </w:rPr>
              <w:t>UP TO RISK GROUP 2</w:t>
            </w:r>
            <w:r w:rsidRPr="006A62C7">
              <w:rPr>
                <w:rFonts w:ascii="Calibri" w:eastAsia="Calibri" w:hAnsi="Calibri" w:cs="Arial"/>
                <w:sz w:val="18"/>
                <w:szCs w:val="18"/>
              </w:rPr>
              <w:t>.</w:t>
            </w:r>
          </w:p>
          <w:p w:rsidR="00945809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6A62C7">
              <w:rPr>
                <w:rFonts w:ascii="Calibri" w:eastAsia="Calibri" w:hAnsi="Calibri" w:cs="Arial"/>
                <w:sz w:val="18"/>
                <w:szCs w:val="18"/>
              </w:rPr>
              <w:t xml:space="preserve">Depositors of risk group 2 strains are reminded that the culture MUST be packed according to international packaging regulations, see: </w:t>
            </w:r>
            <w:r w:rsidRPr="006A62C7">
              <w:rPr>
                <w:rFonts w:ascii="Calibri" w:eastAsia="Calibri" w:hAnsi="Calibri" w:cs="Arial"/>
                <w:color w:val="FF0000"/>
                <w:sz w:val="18"/>
                <w:szCs w:val="18"/>
              </w:rPr>
              <w:t>Guidance on regulations for the transport of infectious substance (WHO)</w:t>
            </w:r>
            <w:r w:rsidRPr="006A62C7">
              <w:rPr>
                <w:rFonts w:ascii="Calibri" w:eastAsia="Calibri" w:hAnsi="Calibri" w:cs="Arial"/>
                <w:sz w:val="18"/>
                <w:szCs w:val="18"/>
              </w:rPr>
              <w:t>, and they MUST inform the IBRC before shipping the strains.</w:t>
            </w:r>
          </w:p>
          <w:p w:rsidR="00945809" w:rsidRPr="00BD5279" w:rsidRDefault="00945809" w:rsidP="00945809">
            <w:pPr>
              <w:numPr>
                <w:ilvl w:val="0"/>
                <w:numId w:val="1"/>
              </w:numPr>
              <w:ind w:left="172" w:hanging="216"/>
              <w:contextualSpacing/>
              <w:jc w:val="both"/>
              <w:rPr>
                <w:rFonts w:ascii="Calibri" w:eastAsia="Calibri" w:hAnsi="Calibri" w:cs="Arial"/>
                <w:sz w:val="18"/>
                <w:szCs w:val="18"/>
              </w:rPr>
            </w:pPr>
            <w:r w:rsidRPr="00BD5279">
              <w:rPr>
                <w:rFonts w:ascii="Calibri" w:eastAsia="Calibri" w:hAnsi="Calibri" w:cs="Arial"/>
                <w:sz w:val="18"/>
                <w:szCs w:val="18"/>
              </w:rPr>
              <w:t xml:space="preserve">Depositors of strain MUST fill </w:t>
            </w:r>
            <w:r w:rsidRPr="00BD5279">
              <w:rPr>
                <w:rFonts w:ascii="Calibri" w:eastAsia="Calibri" w:hAnsi="Calibri" w:cs="Arial"/>
                <w:b/>
                <w:bCs/>
                <w:color w:val="FF0000"/>
                <w:sz w:val="18"/>
                <w:szCs w:val="18"/>
              </w:rPr>
              <w:t>the starred items.</w:t>
            </w:r>
          </w:p>
        </w:tc>
      </w:tr>
    </w:tbl>
    <w:p w:rsidR="006A62C7" w:rsidRPr="006A62C7" w:rsidRDefault="00665B63" w:rsidP="006A62C7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372F3C" wp14:editId="101C03BD">
                <wp:simplePos x="0" y="0"/>
                <wp:positionH relativeFrom="column">
                  <wp:posOffset>3768436</wp:posOffset>
                </wp:positionH>
                <wp:positionV relativeFrom="paragraph">
                  <wp:posOffset>41852</wp:posOffset>
                </wp:positionV>
                <wp:extent cx="2722361" cy="893618"/>
                <wp:effectExtent l="0" t="0" r="20955" b="2095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361" cy="893618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Preservation Lab</w:t>
                            </w:r>
                          </w:p>
                          <w:p w:rsidR="00035AD9" w:rsidRPr="00394ACD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sz w:val="16"/>
                                <w:szCs w:val="16"/>
                              </w:rPr>
                              <w:t>Microorganisms Bank</w:t>
                            </w:r>
                          </w:p>
                          <w:p w:rsidR="00035AD9" w:rsidRDefault="00035AD9" w:rsidP="006A62C7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sz w:val="16"/>
                                <w:szCs w:val="16"/>
                              </w:rPr>
                              <w:t>IBRC-Iranian Biological Resource Centre</w:t>
                            </w:r>
                          </w:p>
                          <w:p w:rsidR="00035AD9" w:rsidRPr="00665B63" w:rsidRDefault="00035AD9" w:rsidP="00665B63">
                            <w:pPr>
                              <w:spacing w:after="0" w:line="192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color w:val="FF0000"/>
                                <w:sz w:val="16"/>
                                <w:szCs w:val="16"/>
                              </w:rPr>
                              <w:t>Address: No. 12, Tenth St., Sabounchi St., Shahid Beheshti St.,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94ACD">
                              <w:rPr>
                                <w:color w:val="FF0000"/>
                                <w:sz w:val="16"/>
                                <w:szCs w:val="16"/>
                              </w:rPr>
                              <w:t>Tehran, Iran</w:t>
                            </w:r>
                          </w:p>
                          <w:p w:rsidR="00035AD9" w:rsidRPr="00FE4957" w:rsidRDefault="00035AD9" w:rsidP="00245D46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sz w:val="16"/>
                                <w:szCs w:val="16"/>
                              </w:rPr>
                              <w:t>Tel: +98-21-885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47190</w:t>
                            </w:r>
                          </w:p>
                          <w:p w:rsidR="00035AD9" w:rsidRPr="00FE4957" w:rsidRDefault="00035AD9" w:rsidP="00A66625">
                            <w:pPr>
                              <w:spacing w:after="0" w:line="192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FE4957">
                              <w:rPr>
                                <w:sz w:val="16"/>
                                <w:szCs w:val="16"/>
                              </w:rPr>
                              <w:t>Fax: +98-21-88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525384</w:t>
                            </w:r>
                          </w:p>
                          <w:p w:rsidR="00035AD9" w:rsidRPr="00665B63" w:rsidRDefault="00035AD9" w:rsidP="00665B63">
                            <w:pPr>
                              <w:spacing w:after="0" w:line="192" w:lineRule="auto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394ACD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r w:rsidRPr="00245D46">
                              <w:rPr>
                                <w:sz w:val="16"/>
                                <w:szCs w:val="16"/>
                              </w:rPr>
                              <w:t>ehda@ibrc.ir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72F3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96.75pt;margin-top:3.3pt;width:214.35pt;height:7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" fillcolor="white [3201]" strokecolor="black [3200]" strokeweight=".5pt">
                <v:path arrowok="t"/>
                <v:textbox>
                  <w:txbxContent>
                    <w:p w:rsidR="00035AD9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Preservation Lab</w:t>
                      </w:r>
                    </w:p>
                    <w:p w:rsidR="00035AD9" w:rsidRPr="00394ACD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394ACD">
                        <w:rPr>
                          <w:sz w:val="16"/>
                          <w:szCs w:val="16"/>
                        </w:rPr>
                        <w:t>Microorganisms Bank</w:t>
                      </w:r>
                    </w:p>
                    <w:p w:rsidR="00035AD9" w:rsidRDefault="00035AD9" w:rsidP="006A62C7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394ACD">
                        <w:rPr>
                          <w:sz w:val="16"/>
                          <w:szCs w:val="16"/>
                        </w:rPr>
                        <w:t>IBRC-Iranian Biological Resource Centre</w:t>
                      </w:r>
                    </w:p>
                    <w:p w:rsidR="00035AD9" w:rsidRPr="00665B63" w:rsidRDefault="00035AD9" w:rsidP="00665B63">
                      <w:pPr>
                        <w:spacing w:after="0" w:line="192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FE4957">
                        <w:rPr>
                          <w:color w:val="FF0000"/>
                          <w:sz w:val="16"/>
                          <w:szCs w:val="16"/>
                        </w:rPr>
                        <w:t>Address: No. 12, Tenth St., Sabounchi St., Shahid Beheshti St.,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394ACD">
                        <w:rPr>
                          <w:color w:val="FF0000"/>
                          <w:sz w:val="16"/>
                          <w:szCs w:val="16"/>
                        </w:rPr>
                        <w:t>Tehran, Iran</w:t>
                      </w:r>
                    </w:p>
                    <w:p w:rsidR="00035AD9" w:rsidRPr="00FE4957" w:rsidRDefault="00035AD9" w:rsidP="00245D46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FE4957">
                        <w:rPr>
                          <w:sz w:val="16"/>
                          <w:szCs w:val="16"/>
                        </w:rPr>
                        <w:t>Tel: +98-21-885</w:t>
                      </w:r>
                      <w:r>
                        <w:rPr>
                          <w:sz w:val="16"/>
                          <w:szCs w:val="16"/>
                        </w:rPr>
                        <w:t>47190</w:t>
                      </w:r>
                    </w:p>
                    <w:p w:rsidR="00035AD9" w:rsidRPr="00FE4957" w:rsidRDefault="00035AD9" w:rsidP="00A66625">
                      <w:pPr>
                        <w:spacing w:after="0" w:line="192" w:lineRule="auto"/>
                        <w:rPr>
                          <w:sz w:val="16"/>
                          <w:szCs w:val="16"/>
                        </w:rPr>
                      </w:pPr>
                      <w:r w:rsidRPr="00FE4957">
                        <w:rPr>
                          <w:sz w:val="16"/>
                          <w:szCs w:val="16"/>
                        </w:rPr>
                        <w:t>Fax: +98-21-88</w:t>
                      </w:r>
                      <w:r>
                        <w:rPr>
                          <w:sz w:val="16"/>
                          <w:szCs w:val="16"/>
                        </w:rPr>
                        <w:t>525384</w:t>
                      </w:r>
                    </w:p>
                    <w:p w:rsidR="00035AD9" w:rsidRPr="00665B63" w:rsidRDefault="00035AD9" w:rsidP="00665B63">
                      <w:pPr>
                        <w:spacing w:after="0" w:line="192" w:lineRule="auto"/>
                        <w:rPr>
                          <w:color w:val="FF0000"/>
                          <w:sz w:val="16"/>
                          <w:szCs w:val="16"/>
                        </w:rPr>
                      </w:pPr>
                      <w:r w:rsidRPr="00394ACD">
                        <w:rPr>
                          <w:color w:val="FF0000"/>
                          <w:sz w:val="16"/>
                          <w:szCs w:val="16"/>
                        </w:rPr>
                        <w:t xml:space="preserve">E-mail: </w:t>
                      </w:r>
                      <w:r w:rsidRPr="00245D46">
                        <w:rPr>
                          <w:sz w:val="16"/>
                          <w:szCs w:val="16"/>
                        </w:rPr>
                        <w:t>ehda@ibrc.ir</w:t>
                      </w:r>
                    </w:p>
                  </w:txbxContent>
                </v:textbox>
              </v:shape>
            </w:pict>
          </mc:Fallback>
        </mc:AlternateContent>
      </w:r>
    </w:p>
    <w:p w:rsidR="006A62C7" w:rsidRPr="006A62C7" w:rsidRDefault="006A62C7" w:rsidP="006A62C7"/>
    <w:p w:rsidR="006A62C7" w:rsidRPr="006A62C7" w:rsidRDefault="00B423F3" w:rsidP="00B423F3">
      <w:pPr>
        <w:tabs>
          <w:tab w:val="left" w:pos="240"/>
        </w:tabs>
      </w:pPr>
      <w:r>
        <w:tab/>
      </w:r>
    </w:p>
    <w:p w:rsidR="006A62C7" w:rsidRPr="006A62C7" w:rsidRDefault="00665B63" w:rsidP="0013277E">
      <w:pPr>
        <w:tabs>
          <w:tab w:val="left" w:pos="9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30D7680E" wp14:editId="52BF9E9A">
                <wp:simplePos x="0" y="0"/>
                <wp:positionH relativeFrom="column">
                  <wp:posOffset>3776870</wp:posOffset>
                </wp:positionH>
                <wp:positionV relativeFrom="page">
                  <wp:posOffset>2146852</wp:posOffset>
                </wp:positionV>
                <wp:extent cx="2713382" cy="590550"/>
                <wp:effectExtent l="0" t="0" r="10795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382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035AD9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7B56B6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423F3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372812724"/>
                                <w:placeholder>
                                  <w:docPart w:val="25D36BB1C5A64368AACF844388477371"/>
                                </w:placeholder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1973645625" w:edGrp="everyone"/>
                                <w:r w:rsidR="00DA747C" w:rsidRPr="00DA747C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1973645625"/>
                              </w:sdtContent>
                            </w:sdt>
                          </w:p>
                          <w:p w:rsidR="00035AD9" w:rsidRPr="004E2299" w:rsidRDefault="00035AD9" w:rsidP="00035AD9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>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922164091"/>
                                <w:placeholder>
                                  <w:docPart w:val="46F436FA03614314B39D7D0CAA8C345E"/>
                                </w:placeholder>
                                <w:showingPlcHdr/>
                                <w15:color w:val="33CCCC"/>
                                <w:date w:fullDate="2017-02-14T00:00:00Z">
                                  <w:dateFormat w:val="yyyy-MM-dd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666123502" w:edGrp="everyone"/>
                                <w:r w:rsidR="005A4ECF" w:rsidRPr="00E21105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666123502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7680E"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7" type="#_x0000_t202" style="position:absolute;margin-left:297.4pt;margin-top:169.05pt;width:213.65pt;height:46.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" fillcolor="window" strokecolor="#5b9bd5" strokeweight=".5pt">
                <v:path arrowok="t"/>
                <v:textbox>
                  <w:txbxContent>
                    <w:p w:rsidR="00035AD9" w:rsidRPr="004E2299" w:rsidRDefault="00035AD9" w:rsidP="00035AD9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7B56B6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423F3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372812724"/>
                          <w:placeholder>
                            <w:docPart w:val="25D36BB1C5A64368AACF844388477371"/>
                          </w:placeholder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1973645625" w:edGrp="everyone"/>
                          <w:r w:rsidR="00DA747C" w:rsidRPr="00DA747C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1973645625"/>
                        </w:sdtContent>
                      </w:sdt>
                    </w:p>
                    <w:p w:rsidR="00035AD9" w:rsidRPr="004E2299" w:rsidRDefault="00035AD9" w:rsidP="00035AD9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13277E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>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922164091"/>
                          <w:placeholder>
                            <w:docPart w:val="46F436FA03614314B39D7D0CAA8C345E"/>
                          </w:placeholder>
                          <w:showingPlcHdr/>
                          <w15:color w:val="33CCCC"/>
                          <w:date w:fullDate="2017-02-14T00:00:00Z">
                            <w:dateFormat w:val="yyyy-MM-dd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666123502" w:edGrp="everyone"/>
                          <w:r w:rsidR="005A4ECF" w:rsidRPr="00E21105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666123502"/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13277E">
        <w:tab/>
      </w:r>
    </w:p>
    <w:p w:rsidR="00B977D3" w:rsidRDefault="00B977D3" w:rsidP="00B977D3">
      <w:pPr>
        <w:spacing w:line="16" w:lineRule="atLeast"/>
      </w:pPr>
    </w:p>
    <w:p w:rsidR="00AA477D" w:rsidRDefault="00AA477D" w:rsidP="00B977D3">
      <w:pPr>
        <w:spacing w:line="16" w:lineRule="atLeast"/>
      </w:pPr>
    </w:p>
    <w:p w:rsidR="00823D85" w:rsidRPr="00AA477D" w:rsidRDefault="001F78CC" w:rsidP="001F78CC">
      <w:pPr>
        <w:pStyle w:val="ListParagraph"/>
        <w:tabs>
          <w:tab w:val="left" w:pos="3030"/>
        </w:tabs>
        <w:spacing w:line="16" w:lineRule="atLeast"/>
        <w:ind w:left="-851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*</w:t>
      </w:r>
      <w:r>
        <w:rPr>
          <w:rFonts w:ascii="Calibri" w:eastAsia="Calibri" w:hAnsi="Calibri" w:cs="Arial"/>
          <w:b/>
          <w:bCs/>
          <w:color w:val="FF0000"/>
          <w:sz w:val="20"/>
          <w:szCs w:val="20"/>
        </w:rPr>
        <w:t xml:space="preserve"> </w:t>
      </w:r>
      <w:r w:rsidR="00823D85" w:rsidRPr="00AA477D">
        <w:rPr>
          <w:rFonts w:ascii="Calibri" w:eastAsia="Calibri" w:hAnsi="Calibri" w:cs="Arial"/>
          <w:b/>
          <w:bCs/>
          <w:sz w:val="20"/>
          <w:szCs w:val="20"/>
        </w:rPr>
        <w:t>1. TYPE OF DEPOSIT</w:t>
      </w:r>
      <w:r w:rsidR="00482EDB" w:rsidRPr="00AA477D">
        <w:rPr>
          <w:rFonts w:ascii="Calibri" w:eastAsia="Calibri" w:hAnsi="Calibri" w:cs="Arial"/>
          <w:b/>
          <w:bCs/>
          <w:sz w:val="20"/>
          <w:szCs w:val="20"/>
        </w:rPr>
        <w:t>:</w:t>
      </w:r>
      <w:r w:rsidR="00482EDB" w:rsidRPr="00AA477D">
        <w:rPr>
          <w:rFonts w:ascii="Calibri" w:eastAsia="Calibri" w:hAnsi="Calibri" w:cs="Arial"/>
          <w:b/>
          <w:bCs/>
        </w:rPr>
        <w:t xml:space="preserve"> </w:t>
      </w:r>
      <w:r w:rsidR="00823D85" w:rsidRPr="00AA477D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sdt>
        <w:sdtPr>
          <w:rPr>
            <w:color w:val="000000" w:themeColor="text1"/>
            <w:sz w:val="18"/>
            <w:szCs w:val="18"/>
          </w:rPr>
          <w:id w:val="-843089907"/>
          <w:placeholder>
            <w:docPart w:val="76D86F9ECD774E39AEF7C6057947F9A1"/>
          </w:placeholder>
          <w:showingPlcHdr/>
          <w15:color w:val="FF0000"/>
          <w:dropDownList>
            <w:listItem w:value="Choose an item."/>
            <w:listItem w:displayText="Deposit in open collection" w:value="Deposit in open collection"/>
            <w:listItem w:displayText="Safe deposit" w:value="Safe deposit"/>
          </w:dropDownList>
        </w:sdtPr>
        <w:sdtEndPr/>
        <w:sdtContent>
          <w:permStart w:id="2138002040" w:edGrp="everyone"/>
          <w:r w:rsidR="00656F61" w:rsidRPr="00656F61">
            <w:rPr>
              <w:rStyle w:val="PlaceholderText"/>
              <w:color w:val="FFFFFF" w:themeColor="background1"/>
              <w:sz w:val="20"/>
              <w:szCs w:val="20"/>
            </w:rPr>
            <w:t>Choose an item.</w:t>
          </w:r>
          <w:permEnd w:id="2138002040"/>
        </w:sdtContent>
      </w:sdt>
      <w:r w:rsidR="00AA477D" w:rsidRPr="00AA477D">
        <w:rPr>
          <w:rFonts w:ascii="Calibri" w:eastAsia="Calibri" w:hAnsi="Calibri" w:cs="Arial"/>
          <w:b/>
          <w:bCs/>
          <w:color w:val="000000" w:themeColor="text1"/>
          <w:sz w:val="20"/>
          <w:szCs w:val="20"/>
        </w:rPr>
        <w:tab/>
      </w:r>
    </w:p>
    <w:p w:rsidR="007670AB" w:rsidRPr="001F78CC" w:rsidRDefault="004E2299" w:rsidP="001F78CC">
      <w:pPr>
        <w:pStyle w:val="ListParagraph"/>
        <w:spacing w:line="16" w:lineRule="atLeast"/>
        <w:ind w:left="-709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76A46692" wp14:editId="1BFFDBC3">
                <wp:simplePos x="0" y="0"/>
                <wp:positionH relativeFrom="column">
                  <wp:posOffset>-314325</wp:posOffset>
                </wp:positionH>
                <wp:positionV relativeFrom="paragraph">
                  <wp:posOffset>192405</wp:posOffset>
                </wp:positionV>
                <wp:extent cx="6600825" cy="680937"/>
                <wp:effectExtent l="0" t="0" r="28575" b="2413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6809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495ED4" w:rsidRDefault="00035AD9" w:rsidP="00C715E0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line="192" w:lineRule="auto"/>
                              <w:ind w:left="0" w:right="-900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495ED4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Organism Type:   </w:t>
                            </w:r>
                            <w:sdt>
                              <w:sdtPr>
                                <w:rPr>
                                  <w:color w:val="0D0D0D" w:themeColor="text1" w:themeTint="F2"/>
                                  <w:sz w:val="18"/>
                                  <w:szCs w:val="18"/>
                                </w:rPr>
                                <w:id w:val="881515998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Algae" w:value="Algae"/>
                                  <w:listItem w:displayText="Archaea" w:value="Archaea"/>
                                  <w:listItem w:displayText="Bacteria" w:value="Bacteria"/>
                                  <w:listItem w:displayText="Cyanobacteria" w:value="Cyanobacteria"/>
                                  <w:listItem w:displayText="Diatoms" w:value="Diatoms"/>
                                  <w:listItem w:displayText="Molds" w:value="Molds"/>
                                  <w:listItem w:displayText="Yeasts" w:value="Yeasts"/>
                                </w:dropDownList>
                              </w:sdtPr>
                              <w:sdtEndPr/>
                              <w:sdtContent>
                                <w:permStart w:id="721707061" w:edGrp="everyone"/>
                                <w:r w:rsidR="00350A18">
                                  <w:rPr>
                                    <w:color w:val="0D0D0D" w:themeColor="text1" w:themeTint="F2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721707061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ab/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Scientific Name: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id w:val="-407609502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662374507" w:edGrp="everyone"/>
                                <w:r w:rsidR="00C715E0">
                                  <w:rPr>
                                    <w:i/>
                                    <w:iCs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662374507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 xml:space="preserve">                                                     </w:t>
                            </w:r>
                          </w:p>
                          <w:p w:rsidR="00035AD9" w:rsidRPr="00495ED4" w:rsidRDefault="00035AD9" w:rsidP="00C715E0">
                            <w:pPr>
                              <w:pStyle w:val="ListParagraph"/>
                              <w:spacing w:line="192" w:lineRule="auto"/>
                              <w:ind w:left="142" w:right="-450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Author(s) of species description:</w:t>
                            </w:r>
                            <w:r w:rsidRPr="00350A18">
                              <w:rPr>
                                <w:i/>
                                <w:iCs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575128460"/>
                                <w:showingPlcHdr/>
                                <w15:color w:val="00CCFF"/>
                                <w:text/>
                              </w:sdtPr>
                              <w:sdtEndPr/>
                              <w:sdtContent>
                                <w:permStart w:id="281352106" w:edGrp="everyone"/>
                                <w:r w:rsidR="00C715E0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81352106"/>
                              </w:sdtContent>
                            </w:sdt>
                          </w:p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92" w:lineRule="auto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495ED4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Strain designation used by the depositor for the strain: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2115859099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217532864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17532864"/>
                              </w:sdtContent>
                            </w:sdt>
                          </w:p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92" w:lineRule="auto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Other strain designations or collection numbers used for the strain: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37864899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081086441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81086441"/>
                              </w:sdtContent>
                            </w:sdt>
                          </w:p>
                          <w:p w:rsidR="00035AD9" w:rsidRPr="00222D71" w:rsidRDefault="00035AD9" w:rsidP="00793D6A">
                            <w:pPr>
                              <w:pStyle w:val="ListParagraph"/>
                              <w:tabs>
                                <w:tab w:val="left" w:pos="4536"/>
                              </w:tabs>
                              <w:spacing w:after="200" w:line="192" w:lineRule="auto"/>
                              <w:ind w:left="153" w:right="-63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Gram Staining: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476266934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Positive" w:value="Positive"/>
                                  <w:listItem w:displayText="Negative" w:value="Negative"/>
                                  <w:listItem w:displayText="Variable" w:value="Variable"/>
                                  <w:listItem w:displayText="None" w:value="None"/>
                                </w:dropDownList>
                              </w:sdtPr>
                              <w:sdtEndPr/>
                              <w:sdtContent>
                                <w:permStart w:id="17064482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7064482"/>
                              </w:sdtContent>
                            </w:sdt>
                            <w:r w:rsidRPr="00222D71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423F3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(Proposed) Type strain of the species/ subspecies: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846757011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permStart w:id="37310959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7310959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46692" id="Text Box 8" o:spid="_x0000_s1028" type="#_x0000_t202" style="position:absolute;left:0;text-align:left;margin-left:-24.75pt;margin-top:15.15pt;width:519.75pt;height:53.6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" fillcolor="white [3201]" strokecolor="#5b9bd5 [3204]" strokeweight=".5pt">
                <v:textbox>
                  <w:txbxContent>
                    <w:p w:rsidR="00035AD9" w:rsidRPr="00495ED4" w:rsidRDefault="00035AD9" w:rsidP="00C715E0">
                      <w:pPr>
                        <w:pStyle w:val="ListParagraph"/>
                        <w:tabs>
                          <w:tab w:val="left" w:pos="4536"/>
                        </w:tabs>
                        <w:spacing w:line="192" w:lineRule="auto"/>
                        <w:ind w:left="0" w:right="-900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495ED4"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Organism Type:   </w:t>
                      </w:r>
                      <w:sdt>
                        <w:sdtPr>
                          <w:rPr>
                            <w:color w:val="0D0D0D" w:themeColor="text1" w:themeTint="F2"/>
                            <w:sz w:val="18"/>
                            <w:szCs w:val="18"/>
                          </w:rPr>
                          <w:id w:val="881515998"/>
                          <w:showingPlcHdr/>
                          <w15:color w:val="FF0000"/>
                          <w:dropDownList>
                            <w:listItem w:value="Choose an item."/>
                            <w:listItem w:displayText="Algae" w:value="Algae"/>
                            <w:listItem w:displayText="Archaea" w:value="Archaea"/>
                            <w:listItem w:displayText="Bacteria" w:value="Bacteria"/>
                            <w:listItem w:displayText="Cyanobacteria" w:value="Cyanobacteria"/>
                            <w:listItem w:displayText="Diatoms" w:value="Diatoms"/>
                            <w:listItem w:displayText="Molds" w:value="Molds"/>
                            <w:listItem w:displayText="Yeasts" w:value="Yeasts"/>
                          </w:dropDownList>
                        </w:sdtPr>
                        <w:sdtEndPr/>
                        <w:sdtContent>
                          <w:permStart w:id="721707061" w:edGrp="everyone"/>
                          <w:r w:rsidR="00350A18">
                            <w:rPr>
                              <w:color w:val="0D0D0D" w:themeColor="text1" w:themeTint="F2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721707061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ab/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Scientific Name: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id w:val="-407609502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662374507" w:edGrp="everyone"/>
                          <w:r w:rsidR="00C715E0">
                            <w:rPr>
                              <w:i/>
                              <w:iCs/>
                              <w:color w:val="000000" w:themeColor="text1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662374507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 xml:space="preserve">                                                     </w:t>
                      </w:r>
                    </w:p>
                    <w:p w:rsidR="00035AD9" w:rsidRPr="00495ED4" w:rsidRDefault="00035AD9" w:rsidP="00C715E0">
                      <w:pPr>
                        <w:pStyle w:val="ListParagraph"/>
                        <w:spacing w:line="192" w:lineRule="auto"/>
                        <w:ind w:left="142" w:right="-450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Author(s) of species description:</w:t>
                      </w:r>
                      <w:r w:rsidRPr="00350A18">
                        <w:rPr>
                          <w:i/>
                          <w:iCs/>
                          <w:color w:val="A6A6A6" w:themeColor="background1" w:themeShade="A6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575128460"/>
                          <w:showingPlcHdr/>
                          <w15:color w:val="00CCFF"/>
                          <w:text/>
                        </w:sdtPr>
                        <w:sdtEndPr/>
                        <w:sdtContent>
                          <w:permStart w:id="281352106" w:edGrp="everyone"/>
                          <w:r w:rsidR="00C715E0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81352106"/>
                        </w:sdtContent>
                      </w:sdt>
                    </w:p>
                    <w:p w:rsidR="00035AD9" w:rsidRPr="00495ED4" w:rsidRDefault="00035AD9" w:rsidP="000C091F">
                      <w:pPr>
                        <w:pStyle w:val="ListParagraph"/>
                        <w:spacing w:after="200" w:line="192" w:lineRule="auto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495ED4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Strain designation used by the depositor for the strain: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2115859099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217532864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17532864"/>
                        </w:sdtContent>
                      </w:sdt>
                    </w:p>
                    <w:p w:rsidR="00035AD9" w:rsidRPr="00495ED4" w:rsidRDefault="00035AD9" w:rsidP="000C091F">
                      <w:pPr>
                        <w:pStyle w:val="ListParagraph"/>
                        <w:spacing w:after="200" w:line="192" w:lineRule="auto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Other strain designations or collection numbers used for the strain: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237864899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081086441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81086441"/>
                        </w:sdtContent>
                      </w:sdt>
                    </w:p>
                    <w:p w:rsidR="00035AD9" w:rsidRPr="00222D71" w:rsidRDefault="00035AD9" w:rsidP="00793D6A">
                      <w:pPr>
                        <w:pStyle w:val="ListParagraph"/>
                        <w:tabs>
                          <w:tab w:val="left" w:pos="4536"/>
                        </w:tabs>
                        <w:spacing w:after="200" w:line="192" w:lineRule="auto"/>
                        <w:ind w:left="153" w:right="-63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Gram Staining: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476266934"/>
                          <w:showingPlcHdr/>
                          <w15:color w:val="33CCCC"/>
                          <w:dropDownList>
                            <w:listItem w:value="Choose an item."/>
                            <w:listItem w:displayText="Positive" w:value="Positive"/>
                            <w:listItem w:displayText="Negative" w:value="Negative"/>
                            <w:listItem w:displayText="Variable" w:value="Variable"/>
                            <w:listItem w:displayText="None" w:value="None"/>
                          </w:dropDownList>
                        </w:sdtPr>
                        <w:sdtEndPr/>
                        <w:sdtContent>
                          <w:permStart w:id="17064482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7064482"/>
                        </w:sdtContent>
                      </w:sdt>
                      <w:r w:rsidRPr="00222D71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423F3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(Proposed) Type strain of the species/ subspecies: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846757011"/>
                          <w:showingPlcHdr/>
                          <w15:color w:val="FF0000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permStart w:id="37310959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7310959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823D85" w:rsidRPr="001F78CC">
        <w:rPr>
          <w:rFonts w:ascii="Calibri" w:eastAsia="Calibri" w:hAnsi="Calibri" w:cs="Arial"/>
          <w:b/>
          <w:bCs/>
          <w:sz w:val="20"/>
          <w:szCs w:val="20"/>
        </w:rPr>
        <w:t>2. STRAIN DESIGNATION/ SCIENTIFIC NAME:</w:t>
      </w:r>
      <w:r w:rsidR="00035AD9" w:rsidRPr="001F78CC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</w:p>
    <w:p w:rsidR="004E2299" w:rsidRDefault="004E2299" w:rsidP="004E2299">
      <w:pPr>
        <w:pStyle w:val="ListParagraph"/>
        <w:spacing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4E2299" w:rsidRDefault="004E2299" w:rsidP="00656F61">
      <w:pPr>
        <w:pStyle w:val="ListParagraph"/>
        <w:tabs>
          <w:tab w:val="left" w:pos="5087"/>
        </w:tabs>
        <w:spacing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4E2299" w:rsidRDefault="00057EBA" w:rsidP="00057EBA">
      <w:pPr>
        <w:pStyle w:val="ListParagraph"/>
        <w:tabs>
          <w:tab w:val="left" w:pos="2985"/>
          <w:tab w:val="left" w:pos="3090"/>
        </w:tabs>
        <w:spacing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sz w:val="20"/>
          <w:szCs w:val="20"/>
        </w:rPr>
        <w:tab/>
      </w:r>
      <w:r>
        <w:rPr>
          <w:rFonts w:ascii="Calibri" w:eastAsia="Calibri" w:hAnsi="Calibri" w:cs="Arial"/>
          <w:b/>
          <w:bCs/>
          <w:sz w:val="20"/>
          <w:szCs w:val="20"/>
        </w:rPr>
        <w:tab/>
      </w:r>
    </w:p>
    <w:p w:rsidR="004E2299" w:rsidRDefault="004E2299" w:rsidP="004E2299">
      <w:pPr>
        <w:spacing w:after="200" w:line="16" w:lineRule="atLeast"/>
        <w:rPr>
          <w:rFonts w:ascii="Calibri" w:eastAsia="Calibri" w:hAnsi="Calibri" w:cs="Arial"/>
          <w:b/>
          <w:bCs/>
          <w:sz w:val="20"/>
          <w:szCs w:val="20"/>
        </w:rPr>
      </w:pPr>
    </w:p>
    <w:p w:rsidR="00482EDB" w:rsidRDefault="00E2388E" w:rsidP="001F78CC">
      <w:pPr>
        <w:spacing w:after="200" w:line="16" w:lineRule="atLeast"/>
        <w:ind w:left="-709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>
                <wp:simplePos x="0" y="0"/>
                <wp:positionH relativeFrom="column">
                  <wp:posOffset>-323850</wp:posOffset>
                </wp:positionH>
                <wp:positionV relativeFrom="paragraph">
                  <wp:posOffset>236220</wp:posOffset>
                </wp:positionV>
                <wp:extent cx="6610350" cy="80010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035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Geographical area of sampling:  Country:</w:t>
                            </w:r>
                            <w:r w:rsidRPr="00B423F3">
                              <w:rPr>
                                <w:rFonts w:ascii="Calibri" w:eastAsia="Calibri" w:hAnsi="Calibri" w:cs="Arial"/>
                                <w:color w:val="AEAAAA" w:themeColor="background2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056816073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991300929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991300929"/>
                              </w:sdtContent>
                            </w:sdt>
                          </w:p>
                          <w:p w:rsidR="00035AD9" w:rsidRPr="00495ED4" w:rsidRDefault="00035AD9" w:rsidP="00793D6A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                                                        Locality (Latitude and Longitude if available):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51488080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355419940" w:edGrp="everyone"/>
                                <w:r w:rsidR="00DA747C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355419940"/>
                              </w:sdtContent>
                            </w:sdt>
                          </w:p>
                          <w:p w:rsidR="00035AD9" w:rsidRPr="00495ED4" w:rsidRDefault="00035AD9" w:rsidP="00C35B94">
                            <w:pPr>
                              <w:pStyle w:val="ListParagraph"/>
                              <w:tabs>
                                <w:tab w:val="left" w:pos="6379"/>
                              </w:tabs>
                              <w:spacing w:after="200" w:line="16" w:lineRule="atLeast"/>
                              <w:ind w:left="142" w:right="-1413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Source of isolation (water, soil, wastewater, etc.)</w:t>
                            </w:r>
                            <w:permStart w:id="311296290" w:edGrp="everyone"/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06106043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r w:rsidR="00DC14A4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11296290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sampling: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80640999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067004762" w:edGrp="everyone"/>
                                <w:r w:rsidR="00DC14A4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67004762"/>
                              </w:sdtContent>
                            </w:sdt>
                          </w:p>
                          <w:p w:rsidR="00035AD9" w:rsidRPr="00495ED4" w:rsidRDefault="00035AD9" w:rsidP="00DC14A4">
                            <w:pPr>
                              <w:pStyle w:val="ListParagraph"/>
                              <w:tabs>
                                <w:tab w:val="left" w:pos="6379"/>
                              </w:tabs>
                              <w:spacing w:after="200" w:line="16" w:lineRule="atLeast"/>
                              <w:ind w:left="142" w:right="-1413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Isolated by (person):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37728508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197803728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197803728"/>
                              </w:sdtContent>
                            </w:sdt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5ED4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isolation: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92483577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462316950" w:edGrp="everyone"/>
                                <w:r w:rsidR="00DC14A4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462316950"/>
                              </w:sdtContent>
                            </w:sdt>
                          </w:p>
                          <w:p w:rsidR="00035AD9" w:rsidRPr="00495ED4" w:rsidRDefault="00035AD9" w:rsidP="000C091F">
                            <w:pPr>
                              <w:pStyle w:val="ListParagraph"/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13277E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Identified by (person and institution):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40496272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443762105" w:edGrp="everyone"/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443762105"/>
                              </w:sdtContent>
                            </w:sdt>
                          </w:p>
                          <w:p w:rsidR="00035AD9" w:rsidRPr="00495ED4" w:rsidRDefault="00035A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left:0;text-align:left;margin-left:-25.5pt;margin-top:18.6pt;width:520.5pt;height:63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" fillcolor="white [3201]" strokecolor="#5b9bd5 [3204]" strokeweight=".5pt">
                <v:textbox>
                  <w:txbxContent>
                    <w:p w:rsidR="00035AD9" w:rsidRPr="00495ED4" w:rsidRDefault="00035AD9" w:rsidP="000C091F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Geographical area of sampling:  Country:</w:t>
                      </w:r>
                      <w:r w:rsidRPr="00B423F3">
                        <w:rPr>
                          <w:rFonts w:ascii="Calibri" w:eastAsia="Calibri" w:hAnsi="Calibri" w:cs="Arial"/>
                          <w:color w:val="AEAAAA" w:themeColor="background2" w:themeShade="BF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056816073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991300929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991300929"/>
                        </w:sdtContent>
                      </w:sdt>
                    </w:p>
                    <w:p w:rsidR="00035AD9" w:rsidRPr="00495ED4" w:rsidRDefault="00035AD9" w:rsidP="00793D6A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                                                         Locality (Latitude and Longitude if available):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51488080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355419940" w:edGrp="everyone"/>
                          <w:r w:rsidR="00DA747C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355419940"/>
                        </w:sdtContent>
                      </w:sdt>
                    </w:p>
                    <w:p w:rsidR="00035AD9" w:rsidRPr="00495ED4" w:rsidRDefault="00035AD9" w:rsidP="00C35B94">
                      <w:pPr>
                        <w:pStyle w:val="ListParagraph"/>
                        <w:tabs>
                          <w:tab w:val="left" w:pos="6379"/>
                        </w:tabs>
                        <w:spacing w:after="200" w:line="16" w:lineRule="atLeast"/>
                        <w:ind w:left="142" w:right="-1413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Source of isolation (water, soil, wastewater, etc.)</w:t>
                      </w:r>
                      <w:permStart w:id="311296290" w:edGrp="everyone"/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06106043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r w:rsidR="00DC14A4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11296290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sampling: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80640999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067004762" w:edGrp="everyone"/>
                          <w:r w:rsidR="00DC14A4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67004762"/>
                        </w:sdtContent>
                      </w:sdt>
                    </w:p>
                    <w:p w:rsidR="00035AD9" w:rsidRPr="00495ED4" w:rsidRDefault="00035AD9" w:rsidP="00DC14A4">
                      <w:pPr>
                        <w:pStyle w:val="ListParagraph"/>
                        <w:tabs>
                          <w:tab w:val="left" w:pos="6379"/>
                        </w:tabs>
                        <w:spacing w:after="200" w:line="16" w:lineRule="atLeast"/>
                        <w:ind w:left="142" w:right="-1413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Isolated by (person):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37728508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197803728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197803728"/>
                        </w:sdtContent>
                      </w:sdt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495ED4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isolation: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92483577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462316950" w:edGrp="everyone"/>
                          <w:r w:rsidR="00DC14A4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462316950"/>
                        </w:sdtContent>
                      </w:sdt>
                    </w:p>
                    <w:p w:rsidR="00035AD9" w:rsidRPr="00495ED4" w:rsidRDefault="00035AD9" w:rsidP="000C091F">
                      <w:pPr>
                        <w:pStyle w:val="ListParagraph"/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13277E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Identified by (person and institution):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40496272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443762105" w:edGrp="everyone"/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443762105"/>
                        </w:sdtContent>
                      </w:sdt>
                    </w:p>
                    <w:p w:rsidR="00035AD9" w:rsidRPr="00495ED4" w:rsidRDefault="00035A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51D6B" w:rsidRPr="007670AB">
        <w:rPr>
          <w:rFonts w:ascii="Calibri" w:eastAsia="Calibri" w:hAnsi="Calibri" w:cs="Arial"/>
          <w:b/>
          <w:bCs/>
          <w:sz w:val="20"/>
          <w:szCs w:val="20"/>
        </w:rPr>
        <w:t>3. ORIGIN OF THE STRAIN (please give as much information as possible and attach reprints or give references)</w:t>
      </w:r>
    </w:p>
    <w:p w:rsidR="004E2299" w:rsidRDefault="004E2299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E2388E" w:rsidRDefault="00E2388E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E2388E" w:rsidRPr="007670AB" w:rsidRDefault="00E2388E" w:rsidP="004E2299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</w:p>
    <w:p w:rsidR="003928F6" w:rsidRDefault="000C0707" w:rsidP="001F78CC">
      <w:pPr>
        <w:spacing w:after="200" w:line="16" w:lineRule="atLeast"/>
        <w:ind w:left="-709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22B5F847" wp14:editId="3A026DEC">
                <wp:simplePos x="0" y="0"/>
                <wp:positionH relativeFrom="column">
                  <wp:posOffset>-336550</wp:posOffset>
                </wp:positionH>
                <wp:positionV relativeFrom="paragraph">
                  <wp:posOffset>323215</wp:posOffset>
                </wp:positionV>
                <wp:extent cx="6623050" cy="300990"/>
                <wp:effectExtent l="0" t="0" r="25400" b="2286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3009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Default="00035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5F847" id="Text Box 27" o:spid="_x0000_s1030" type="#_x0000_t202" style="position:absolute;left:0;text-align:left;margin-left:-26.5pt;margin-top:25.45pt;width:521.5pt;height:23.7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" filled="f" strokecolor="#5b9bd5 [3204]" strokeweight=".5pt">
                <v:textbox>
                  <w:txbxContent>
                    <w:p w:rsidR="00035AD9" w:rsidRDefault="00035AD9"/>
                  </w:txbxContent>
                </v:textbox>
              </v:shape>
            </w:pict>
          </mc:Fallback>
        </mc:AlternateContent>
      </w:r>
      <w:r w:rsidR="009A7CEB" w:rsidRPr="00582C42">
        <w:rPr>
          <w:rFonts w:ascii="Calibri" w:eastAsia="Calibri" w:hAnsi="Calibri" w:cs="Arial"/>
          <w:b/>
          <w:bCs/>
          <w:sz w:val="20"/>
          <w:szCs w:val="20"/>
        </w:rPr>
        <w:t xml:space="preserve">4. STRAIN HISTORY SINCE ISOLATION </w:t>
      </w:r>
      <w:r w:rsidR="009A7CEB" w:rsidRPr="00582C42">
        <w:rPr>
          <w:rFonts w:ascii="Calibri" w:eastAsia="Calibri" w:hAnsi="Calibri" w:cs="Arial"/>
          <w:sz w:val="20"/>
          <w:szCs w:val="20"/>
        </w:rPr>
        <w:t xml:space="preserve">(if you did not isolate the strain, please indicate as far as possible the sequence of scientists or laboratories, which maintained it before you, and also any other names </w:t>
      </w:r>
      <w:r w:rsidR="0042285E">
        <w:rPr>
          <w:rFonts w:ascii="Calibri" w:eastAsia="Calibri" w:hAnsi="Calibri" w:cs="Arial"/>
          <w:sz w:val="20"/>
          <w:szCs w:val="20"/>
        </w:rPr>
        <w:t xml:space="preserve">used </w:t>
      </w:r>
      <w:r w:rsidR="009A7CEB" w:rsidRPr="00582C42">
        <w:rPr>
          <w:rFonts w:ascii="Calibri" w:eastAsia="Calibri" w:hAnsi="Calibri" w:cs="Arial"/>
          <w:sz w:val="20"/>
          <w:szCs w:val="20"/>
        </w:rPr>
        <w:t>for the strain)</w:t>
      </w:r>
    </w:p>
    <w:p w:rsidR="000C0707" w:rsidRPr="000C0707" w:rsidRDefault="00E2388E" w:rsidP="00DC14A4">
      <w:pPr>
        <w:tabs>
          <w:tab w:val="left" w:pos="2880"/>
          <w:tab w:val="center" w:pos="2970"/>
          <w:tab w:val="left" w:pos="5130"/>
          <w:tab w:val="left" w:pos="7560"/>
        </w:tabs>
        <w:spacing w:after="0" w:line="16" w:lineRule="atLeast"/>
        <w:ind w:left="-142" w:right="-1272"/>
        <w:rPr>
          <w:rFonts w:ascii="Calibri" w:eastAsia="Calibri" w:hAnsi="Calibri" w:cs="Arial"/>
          <w:sz w:val="18"/>
          <w:szCs w:val="18"/>
        </w:rPr>
      </w:pP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CE8D62" wp14:editId="6A12B733">
                <wp:simplePos x="0" y="0"/>
                <wp:positionH relativeFrom="column">
                  <wp:posOffset>4417060</wp:posOffset>
                </wp:positionH>
                <wp:positionV relativeFrom="paragraph">
                  <wp:posOffset>27305</wp:posOffset>
                </wp:positionV>
                <wp:extent cx="213360" cy="76200"/>
                <wp:effectExtent l="19050" t="19050" r="15240" b="38100"/>
                <wp:wrapNone/>
                <wp:docPr id="26" name="Left Arrow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37B4D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26" o:spid="_x0000_s1026" type="#_x0000_t66" style="position:absolute;margin-left:347.8pt;margin-top:2.15pt;width:16.8pt;height: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" adj="3857" fillcolor="#5b9bd5" strokecolor="#41719c" strokeweight="1pt"/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B0B0E1F" wp14:editId="22299900">
                <wp:simplePos x="0" y="0"/>
                <wp:positionH relativeFrom="margin">
                  <wp:posOffset>2954574</wp:posOffset>
                </wp:positionH>
                <wp:positionV relativeFrom="paragraph">
                  <wp:posOffset>19685</wp:posOffset>
                </wp:positionV>
                <wp:extent cx="213360" cy="76200"/>
                <wp:effectExtent l="19050" t="19050" r="15240" b="38100"/>
                <wp:wrapNone/>
                <wp:docPr id="24" name="Left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2AC96" id="Left Arrow 24" o:spid="_x0000_s1026" type="#_x0000_t66" style="position:absolute;margin-left:232.65pt;margin-top:1.55pt;width:16.8pt;height:6pt;z-index:2517432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" adj="3857" fillcolor="#5b9bd5" strokecolor="#41719c" strokeweight="1pt">
                <w10:wrap anchorx="margin"/>
              </v:shape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DF5178" wp14:editId="0245327A">
                <wp:simplePos x="0" y="0"/>
                <wp:positionH relativeFrom="column">
                  <wp:posOffset>1566153</wp:posOffset>
                </wp:positionH>
                <wp:positionV relativeFrom="paragraph">
                  <wp:posOffset>33655</wp:posOffset>
                </wp:positionV>
                <wp:extent cx="213360" cy="76200"/>
                <wp:effectExtent l="19050" t="19050" r="15240" b="38100"/>
                <wp:wrapNone/>
                <wp:docPr id="23" name="Left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024E" id="Left Arrow 23" o:spid="_x0000_s1026" type="#_x0000_t66" style="position:absolute;margin-left:123.3pt;margin-top:2.65pt;width:16.8pt;height: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" adj="3857" fillcolor="#5b9bd5" strokecolor="#41719c" strokeweight="1pt"/>
            </w:pict>
          </mc:Fallback>
        </mc:AlternateContent>
      </w:r>
      <w:r w:rsidRPr="00784CD0">
        <w:rPr>
          <w:rFonts w:ascii="Calibri" w:eastAsia="Calibri" w:hAnsi="Calibri" w:cs="Arial"/>
          <w:noProof/>
          <w:color w:val="A6A6A6" w:themeColor="background1" w:themeShade="A6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AE298B" wp14:editId="3B7C8E51">
                <wp:simplePos x="0" y="0"/>
                <wp:positionH relativeFrom="column">
                  <wp:posOffset>177800</wp:posOffset>
                </wp:positionH>
                <wp:positionV relativeFrom="paragraph">
                  <wp:posOffset>31750</wp:posOffset>
                </wp:positionV>
                <wp:extent cx="213360" cy="76200"/>
                <wp:effectExtent l="19050" t="19050" r="15240" b="38100"/>
                <wp:wrapNone/>
                <wp:docPr id="22" name="Lef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76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5330F" id="Left Arrow 22" o:spid="_x0000_s1026" type="#_x0000_t66" style="position:absolute;margin-left:14pt;margin-top:2.5pt;width:16.8pt;height:6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" adj="3857" fillcolor="#5b9bd5 [3204]" strokecolor="#1f4d78 [1604]" strokeweight="1pt"/>
            </w:pict>
          </mc:Fallback>
        </mc:AlternateContent>
      </w:r>
      <w:r w:rsidRPr="00784CD0">
        <w:rPr>
          <w:rFonts w:ascii="Calibri" w:eastAsia="Calibri" w:hAnsi="Calibri" w:cs="Arial"/>
          <w:color w:val="A6A6A6" w:themeColor="background1" w:themeShade="A6"/>
          <w:sz w:val="18"/>
          <w:szCs w:val="18"/>
        </w:rPr>
        <w:t>IBRC</w:t>
      </w:r>
      <w:r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         </w:t>
      </w:r>
      <w:r w:rsidR="00ED437D"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Calibri" w:eastAsia="Calibri" w:hAnsi="Calibri" w:cs="Arial"/>
            <w:sz w:val="18"/>
            <w:szCs w:val="18"/>
          </w:rPr>
          <w:id w:val="-1309779242"/>
          <w:placeholder>
            <w:docPart w:val="9EAC68D08CF84B5FA1D8EFD34EB0F13C"/>
          </w:placeholder>
          <w:showingPlcHdr/>
          <w15:color w:val="33CCCC"/>
          <w:text/>
        </w:sdtPr>
        <w:sdtEndPr/>
        <w:sdtContent>
          <w:permStart w:id="817175664" w:edGrp="everyone"/>
          <w:r w:rsidR="00DC14A4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817175664"/>
        </w:sdtContent>
      </w:sdt>
      <w:r w:rsidR="00ED437D" w:rsidRPr="00E2388E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 xml:space="preserve">            </w:t>
      </w:r>
      <w:r w:rsidR="000C0707">
        <w:rPr>
          <w:rFonts w:ascii="Calibri" w:eastAsia="Calibri" w:hAnsi="Calibri" w:cs="Arial"/>
          <w:b/>
          <w:bCs/>
          <w:color w:val="1F4E79" w:themeColor="accent1" w:themeShade="80"/>
          <w:sz w:val="18"/>
          <w:szCs w:val="18"/>
        </w:rPr>
        <w:tab/>
      </w:r>
      <w:sdt>
        <w:sdtPr>
          <w:rPr>
            <w:rFonts w:ascii="Calibri" w:eastAsia="Calibri" w:hAnsi="Calibri" w:cs="Arial"/>
            <w:sz w:val="18"/>
            <w:szCs w:val="18"/>
          </w:rPr>
          <w:id w:val="367492618"/>
          <w:placeholder>
            <w:docPart w:val="4EA5C4718F13415EB654876FA7946A42"/>
          </w:placeholder>
          <w:showingPlcHdr/>
          <w15:color w:val="33CCCC"/>
          <w:text/>
        </w:sdtPr>
        <w:sdtEndPr/>
        <w:sdtContent>
          <w:permStart w:id="896281093" w:edGrp="everyone"/>
          <w:r w:rsidR="00DC14A4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896281093"/>
        </w:sdtContent>
      </w:sdt>
      <w:r w:rsidR="000C0707">
        <w:rPr>
          <w:rFonts w:ascii="Calibri" w:eastAsia="Calibri" w:hAnsi="Calibri" w:cs="Arial"/>
          <w:sz w:val="18"/>
          <w:szCs w:val="18"/>
        </w:rPr>
        <w:tab/>
      </w:r>
      <w:sdt>
        <w:sdtPr>
          <w:rPr>
            <w:rFonts w:ascii="Calibri" w:eastAsia="Calibri" w:hAnsi="Calibri" w:cs="Arial"/>
            <w:sz w:val="18"/>
            <w:szCs w:val="18"/>
          </w:rPr>
          <w:id w:val="786937518"/>
          <w:placeholder>
            <w:docPart w:val="E5415EDBC33447168B1215A7A446E599"/>
          </w:placeholder>
          <w:showingPlcHdr/>
          <w15:color w:val="33CCCC"/>
          <w:text/>
        </w:sdtPr>
        <w:sdtEndPr/>
        <w:sdtContent>
          <w:permStart w:id="283866870" w:edGrp="everyone"/>
          <w:r w:rsidR="00784CD0" w:rsidRPr="00350A18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283866870"/>
        </w:sdtContent>
      </w:sdt>
      <w:r w:rsidR="000C0707">
        <w:rPr>
          <w:rFonts w:ascii="Calibri" w:eastAsia="Calibri" w:hAnsi="Calibri" w:cs="Arial"/>
          <w:sz w:val="18"/>
          <w:szCs w:val="18"/>
        </w:rPr>
        <w:tab/>
      </w:r>
      <w:sdt>
        <w:sdtPr>
          <w:rPr>
            <w:rFonts w:ascii="Calibri" w:eastAsia="Calibri" w:hAnsi="Calibri" w:cs="Arial"/>
            <w:sz w:val="18"/>
            <w:szCs w:val="18"/>
          </w:rPr>
          <w:id w:val="-2145178277"/>
          <w:placeholder>
            <w:docPart w:val="5E60169B0F4541BF8E9A1F2EBC7EA7B4"/>
          </w:placeholder>
          <w:showingPlcHdr/>
          <w15:color w:val="33CCCC"/>
          <w:text/>
        </w:sdtPr>
        <w:sdtEndPr/>
        <w:sdtContent>
          <w:permStart w:id="390032731" w:edGrp="everyone"/>
          <w:r w:rsidR="00DC14A4" w:rsidRPr="00656F61">
            <w:rPr>
              <w:rStyle w:val="PlaceholderText"/>
              <w:color w:val="FFFFFF" w:themeColor="background1"/>
              <w:sz w:val="18"/>
              <w:szCs w:val="18"/>
            </w:rPr>
            <w:t>Click here to enter text.</w:t>
          </w:r>
          <w:permEnd w:id="390032731"/>
        </w:sdtContent>
      </w:sdt>
    </w:p>
    <w:p w:rsidR="000C0707" w:rsidRDefault="000C0707" w:rsidP="001F78CC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709" w:right="-421"/>
        <w:rPr>
          <w:rFonts w:ascii="Calibri" w:eastAsia="Calibri" w:hAnsi="Calibri" w:cs="Arial"/>
          <w:b/>
          <w:bCs/>
          <w:sz w:val="20"/>
          <w:szCs w:val="20"/>
        </w:rPr>
      </w:pPr>
    </w:p>
    <w:p w:rsidR="00ED437D" w:rsidRDefault="00015EDB" w:rsidP="001F78CC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709" w:right="-421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  <w:r w:rsidRPr="00582C42">
        <w:rPr>
          <w:rFonts w:ascii="Calibri" w:eastAsia="Calibri" w:hAnsi="Calibri" w:cs="Arial"/>
          <w:b/>
          <w:bCs/>
          <w:sz w:val="20"/>
          <w:szCs w:val="20"/>
        </w:rPr>
        <w:t>5</w:t>
      </w:r>
      <w:r w:rsidRPr="00582C42">
        <w:rPr>
          <w:rFonts w:ascii="Calibri" w:eastAsia="Calibri" w:hAnsi="Calibri" w:cs="Arial"/>
          <w:sz w:val="20"/>
          <w:szCs w:val="20"/>
        </w:rPr>
        <w:t xml:space="preserve">. </w:t>
      </w:r>
      <w:r w:rsidRPr="00582C42">
        <w:rPr>
          <w:rFonts w:ascii="Calibri" w:eastAsia="Calibri" w:hAnsi="Calibri" w:cs="Arial"/>
          <w:b/>
          <w:bCs/>
          <w:sz w:val="20"/>
          <w:szCs w:val="20"/>
        </w:rPr>
        <w:t>ADDITIONAL DATA</w:t>
      </w:r>
      <w:r w:rsidRPr="00582C42">
        <w:rPr>
          <w:rFonts w:ascii="Calibri" w:eastAsia="Calibri" w:hAnsi="Calibri" w:cs="Arial"/>
          <w:sz w:val="20"/>
          <w:szCs w:val="20"/>
        </w:rPr>
        <w:t xml:space="preserve"> (Please supply strain specific data or attach reprints describing strain properties</w:t>
      </w:r>
      <w:r w:rsidR="000C34AA">
        <w:rPr>
          <w:rFonts w:ascii="Calibri" w:eastAsia="Calibri" w:hAnsi="Calibri" w:cs="Arial"/>
          <w:sz w:val="20"/>
          <w:szCs w:val="20"/>
        </w:rPr>
        <w:t>. Continue on appendix 1 if needed</w:t>
      </w:r>
      <w:r w:rsidRPr="00582C42">
        <w:rPr>
          <w:rFonts w:ascii="Calibri" w:eastAsia="Calibri" w:hAnsi="Calibri" w:cs="Arial"/>
          <w:sz w:val="20"/>
          <w:szCs w:val="20"/>
        </w:rPr>
        <w:t>)</w:t>
      </w:r>
      <w:r w:rsidRPr="00582C42">
        <w:rPr>
          <w:rFonts w:ascii="Calibri" w:eastAsia="Calibri" w:hAnsi="Calibri" w:cs="Arial"/>
          <w:noProof/>
          <w:sz w:val="20"/>
          <w:szCs w:val="20"/>
        </w:rPr>
        <w:t xml:space="preserve"> </w:t>
      </w:r>
    </w:p>
    <w:p w:rsidR="00ED437D" w:rsidRDefault="000C0707" w:rsidP="00ED437D">
      <w:pPr>
        <w:tabs>
          <w:tab w:val="left" w:pos="567"/>
          <w:tab w:val="left" w:pos="2268"/>
          <w:tab w:val="left" w:pos="4111"/>
          <w:tab w:val="left" w:pos="4962"/>
          <w:tab w:val="left" w:pos="7785"/>
          <w:tab w:val="left" w:pos="8364"/>
        </w:tabs>
        <w:spacing w:after="0" w:line="16" w:lineRule="atLeast"/>
        <w:ind w:left="-567" w:right="-1272"/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7A184AFF" wp14:editId="1102080F">
                <wp:simplePos x="0" y="0"/>
                <wp:positionH relativeFrom="margin">
                  <wp:posOffset>-337930</wp:posOffset>
                </wp:positionH>
                <wp:positionV relativeFrom="paragraph">
                  <wp:posOffset>44174</wp:posOffset>
                </wp:positionV>
                <wp:extent cx="6623050" cy="3468756"/>
                <wp:effectExtent l="0" t="0" r="25400" b="1778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3050" cy="34687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784CD0" w:rsidRDefault="00035AD9" w:rsidP="007B39C7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784CD0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a. Please provide the 16S rRNA gene sequence for Archaea and Bacteria, ITS (ITS1+5.8S+ITS2), 18S, 28S rRNA or any nucleotide</w:t>
                            </w:r>
                          </w:p>
                          <w:p w:rsidR="00035AD9" w:rsidRPr="00784CD0" w:rsidRDefault="00035AD9" w:rsidP="007B39C7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784CD0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sequences that indicate taxonomic position for Eukaryotic Microorganisms (or Accession number is available). </w:t>
                            </w:r>
                          </w:p>
                          <w:p w:rsidR="00035AD9" w:rsidRPr="00FB7F2B" w:rsidRDefault="00035AD9" w:rsidP="00FB7F2B">
                            <w:pPr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793D6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0C091F" w:rsidRDefault="00035AD9" w:rsidP="00A9352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b. Properties of the strain (result of morphological, biochemical, genetic, serological or other examination, e.g. genotype, G+C mol %,</w:t>
                            </w:r>
                          </w:p>
                          <w:p w:rsidR="00035AD9" w:rsidRPr="000C091F" w:rsidRDefault="00035AD9" w:rsidP="00A9352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cell wall structure, plasmid pattern etc.</w:t>
                            </w:r>
                          </w:p>
                          <w:p w:rsidR="00035AD9" w:rsidRPr="00A9352A" w:rsidRDefault="00035AD9" w:rsidP="00A9352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284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035AD9" w:rsidRPr="00793D6A" w:rsidRDefault="00035AD9" w:rsidP="00793D6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before="240"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793D6A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A9352A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FB7F2B" w:rsidRDefault="00FB7F2B" w:rsidP="00A9352A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FB7F2B" w:rsidRPr="00793D6A" w:rsidRDefault="00FB7F2B" w:rsidP="00A9352A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</w:p>
                          <w:p w:rsidR="00FB7F2B" w:rsidRDefault="00FB7F2B" w:rsidP="00A9352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284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0C091F" w:rsidRDefault="00035AD9" w:rsidP="00A9352A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284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c. Specific uses of the strain: e.g. testing of antimicrobial agents, biological assays, quality control, teaching etc.</w:t>
                            </w:r>
                          </w:p>
                          <w:p w:rsidR="00035AD9" w:rsidRPr="00793D6A" w:rsidRDefault="00035AD9" w:rsidP="006815F5">
                            <w:pPr>
                              <w:pStyle w:val="ListParagraph"/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793D6A">
                            <w:pPr>
                              <w:tabs>
                                <w:tab w:val="left" w:pos="10065"/>
                              </w:tabs>
                              <w:spacing w:after="200" w:line="16" w:lineRule="atLeast"/>
                              <w:ind w:left="142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035AD9" w:rsidRDefault="00035AD9" w:rsidP="00793D6A">
                            <w:pPr>
                              <w:tabs>
                                <w:tab w:val="left" w:pos="10065"/>
                              </w:tabs>
                              <w:ind w:left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4AFF" id="Text Box 28" o:spid="_x0000_s1031" type="#_x0000_t202" style="position:absolute;left:0;text-align:left;margin-left:-26.6pt;margin-top:3.5pt;width:521.5pt;height:273.1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" fillcolor="white [3201]" strokecolor="#5b9bd5 [3204]" strokeweight=".5pt">
                <v:textbox>
                  <w:txbxContent>
                    <w:p w:rsidR="00035AD9" w:rsidRPr="00784CD0" w:rsidRDefault="00035AD9" w:rsidP="007B39C7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784CD0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a. Please provide the 16S rRNA gene sequence for Archaea and Bacteria, ITS (ITS1+5.8S+ITS2), 18S, 28S rRNA or any nucleotide</w:t>
                      </w:r>
                    </w:p>
                    <w:p w:rsidR="00035AD9" w:rsidRPr="00784CD0" w:rsidRDefault="00035AD9" w:rsidP="007B39C7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784CD0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sequences that indicate taxonomic position for Eukaryotic Microorganisms (or Accession number is available). </w:t>
                      </w:r>
                    </w:p>
                    <w:p w:rsidR="00035AD9" w:rsidRPr="00FB7F2B" w:rsidRDefault="00035AD9" w:rsidP="00FB7F2B">
                      <w:pPr>
                        <w:tabs>
                          <w:tab w:val="left" w:pos="10065"/>
                        </w:tabs>
                        <w:spacing w:before="240"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035AD9" w:rsidRDefault="00035AD9" w:rsidP="00793D6A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035AD9" w:rsidRPr="000C091F" w:rsidRDefault="00035AD9" w:rsidP="00A9352A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b. Properties of the strain (result of morphological, biochemical, genetic, serological or other examination, e.g. genotype, G+C mol %,</w:t>
                      </w:r>
                    </w:p>
                    <w:p w:rsidR="00035AD9" w:rsidRPr="000C091F" w:rsidRDefault="00035AD9" w:rsidP="00A9352A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 cell wall structure, plasmid pattern etc.</w:t>
                      </w:r>
                    </w:p>
                    <w:p w:rsidR="00035AD9" w:rsidRPr="00A9352A" w:rsidRDefault="00035AD9" w:rsidP="00A9352A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284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035AD9" w:rsidRPr="00793D6A" w:rsidRDefault="00035AD9" w:rsidP="00793D6A">
                      <w:pPr>
                        <w:pStyle w:val="ListParagraph"/>
                        <w:tabs>
                          <w:tab w:val="left" w:pos="10065"/>
                        </w:tabs>
                        <w:spacing w:before="240" w:after="20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Default="00035AD9" w:rsidP="00793D6A">
                      <w:pPr>
                        <w:tabs>
                          <w:tab w:val="left" w:pos="10065"/>
                        </w:tabs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035AD9" w:rsidRDefault="00035AD9" w:rsidP="00A9352A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FB7F2B" w:rsidRDefault="00FB7F2B" w:rsidP="00A9352A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FB7F2B" w:rsidRPr="00793D6A" w:rsidRDefault="00FB7F2B" w:rsidP="00A9352A">
                      <w:pPr>
                        <w:tabs>
                          <w:tab w:val="left" w:pos="10065"/>
                        </w:tabs>
                        <w:spacing w:after="200" w:line="16" w:lineRule="atLeast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</w:p>
                    <w:p w:rsidR="00FB7F2B" w:rsidRDefault="00FB7F2B" w:rsidP="00A9352A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284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</w:p>
                    <w:p w:rsidR="00035AD9" w:rsidRPr="000C091F" w:rsidRDefault="00035AD9" w:rsidP="00A9352A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284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c. Specific uses of the strain: e.g. testing of antimicrobial agents, biological assays, quality control, teaching etc.</w:t>
                      </w:r>
                    </w:p>
                    <w:p w:rsidR="00035AD9" w:rsidRPr="00793D6A" w:rsidRDefault="00035AD9" w:rsidP="006815F5">
                      <w:pPr>
                        <w:pStyle w:val="ListParagraph"/>
                        <w:tabs>
                          <w:tab w:val="left" w:pos="10065"/>
                        </w:tabs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Default="00035AD9" w:rsidP="00793D6A">
                      <w:pPr>
                        <w:tabs>
                          <w:tab w:val="left" w:pos="10065"/>
                        </w:tabs>
                        <w:spacing w:after="200" w:line="16" w:lineRule="atLeast"/>
                        <w:ind w:left="142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035AD9" w:rsidRDefault="00035AD9" w:rsidP="00793D6A">
                      <w:pPr>
                        <w:tabs>
                          <w:tab w:val="left" w:pos="10065"/>
                        </w:tabs>
                        <w:ind w:left="142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6E493CC" wp14:editId="4A06D1C0">
                <wp:simplePos x="0" y="0"/>
                <wp:positionH relativeFrom="column">
                  <wp:posOffset>-47625</wp:posOffset>
                </wp:positionH>
                <wp:positionV relativeFrom="paragraph">
                  <wp:posOffset>240665</wp:posOffset>
                </wp:positionV>
                <wp:extent cx="6234659" cy="5619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4659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441583315"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ermStart w:id="1554282205" w:edGrp="everyone" w:displacedByCustomXml="prev"/>
                              <w:p w:rsidR="00035AD9" w:rsidRPr="006815F5" w:rsidRDefault="00DC14A4" w:rsidP="00DC14A4">
                                <w:pPr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554282205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493CC" id="Text Box 30" o:spid="_x0000_s1032" type="#_x0000_t202" style="position:absolute;left:0;text-align:left;margin-left:-3.75pt;margin-top:18.95pt;width:490.9pt;height:44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" fillcolor="white [3201]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441583315"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ermStart w:id="1554282205" w:edGrp="everyone" w:displacedByCustomXml="prev"/>
                        <w:p w:rsidR="00035AD9" w:rsidRPr="006815F5" w:rsidRDefault="00DC14A4" w:rsidP="00DC14A4">
                          <w:pPr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554282205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FB7F2B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B2F4AAE" wp14:editId="6050F736">
                <wp:simplePos x="0" y="0"/>
                <wp:positionH relativeFrom="column">
                  <wp:posOffset>-47625</wp:posOffset>
                </wp:positionH>
                <wp:positionV relativeFrom="paragraph">
                  <wp:posOffset>69850</wp:posOffset>
                </wp:positionV>
                <wp:extent cx="6147435" cy="1552575"/>
                <wp:effectExtent l="0" t="0" r="5715" b="952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7435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2029369329"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ermStart w:id="1527070305" w:edGrp="everyone" w:displacedByCustomXml="prev"/>
                              <w:p w:rsidR="00035AD9" w:rsidRPr="00E21105" w:rsidRDefault="00DC14A4" w:rsidP="00DC14A4">
                                <w:pPr>
                                  <w:pStyle w:val="ListParagraph"/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527070305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4AAE" id="Text Box 31" o:spid="_x0000_s1033" type="#_x0000_t202" style="position:absolute;left:0;text-align:left;margin-left:-3.75pt;margin-top:5.5pt;width:484.05pt;height:122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" fillcolor="white [3201]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2029369329"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ermStart w:id="1527070305" w:edGrp="everyone" w:displacedByCustomXml="prev"/>
                        <w:p w:rsidR="00035AD9" w:rsidRPr="00E21105" w:rsidRDefault="00DC14A4" w:rsidP="00DC14A4">
                          <w:pPr>
                            <w:pStyle w:val="ListParagraph"/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527070305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Default="00FB7F2B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  <w:r>
        <w:rPr>
          <w:rFonts w:ascii="Calibri" w:eastAsia="Calibri" w:hAnsi="Calibri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98C706F" wp14:editId="5BC22532">
                <wp:simplePos x="0" y="0"/>
                <wp:positionH relativeFrom="column">
                  <wp:posOffset>-57150</wp:posOffset>
                </wp:positionH>
                <wp:positionV relativeFrom="paragraph">
                  <wp:posOffset>213996</wp:posOffset>
                </wp:positionV>
                <wp:extent cx="6215380" cy="435610"/>
                <wp:effectExtent l="0" t="0" r="0" b="254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435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742171017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1427641470" w:edGrp="everyone" w:displacedByCustomXml="prev"/>
                              <w:p w:rsidR="00035AD9" w:rsidRPr="00E21105" w:rsidRDefault="00DC14A4" w:rsidP="00DC14A4">
                                <w:pPr>
                                  <w:pStyle w:val="ListParagraph"/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427641470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C706F" id="Text Box 33" o:spid="_x0000_s1034" type="#_x0000_t202" style="position:absolute;left:0;text-align:left;margin-left:-4.5pt;margin-top:16.85pt;width:489.4pt;height:34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" fillcolor="white [3201]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1742171017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1427641470" w:edGrp="everyone" w:displacedByCustomXml="prev"/>
                        <w:p w:rsidR="00035AD9" w:rsidRPr="00E21105" w:rsidRDefault="00DC14A4" w:rsidP="00DC14A4">
                          <w:pPr>
                            <w:pStyle w:val="ListParagraph"/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427641470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793D6A" w:rsidRDefault="00793D6A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18"/>
          <w:szCs w:val="18"/>
        </w:rPr>
      </w:pPr>
    </w:p>
    <w:p w:rsidR="00793D6A" w:rsidRPr="00793D6A" w:rsidRDefault="00793D6A" w:rsidP="00656F61">
      <w:pPr>
        <w:spacing w:after="200" w:line="16" w:lineRule="atLeast"/>
        <w:ind w:left="-567"/>
        <w:jc w:val="center"/>
        <w:rPr>
          <w:rFonts w:ascii="Calibri" w:eastAsia="Calibri" w:hAnsi="Calibri" w:cs="Arial"/>
          <w:b/>
          <w:bCs/>
          <w:sz w:val="18"/>
          <w:szCs w:val="18"/>
        </w:rPr>
      </w:pPr>
    </w:p>
    <w:p w:rsidR="00A46908" w:rsidRDefault="007B39C7" w:rsidP="00A57096">
      <w:pPr>
        <w:spacing w:after="200" w:line="16" w:lineRule="atLeast"/>
        <w:ind w:left="-567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1E50CD38" wp14:editId="1CDDA6DA">
                <wp:simplePos x="0" y="0"/>
                <wp:positionH relativeFrom="column">
                  <wp:posOffset>-190501</wp:posOffset>
                </wp:positionH>
                <wp:positionV relativeFrom="paragraph">
                  <wp:posOffset>186055</wp:posOffset>
                </wp:positionV>
                <wp:extent cx="6517005" cy="826770"/>
                <wp:effectExtent l="0" t="0" r="17145" b="1143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005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95029C" w:rsidRDefault="00035AD9" w:rsidP="007B56B6">
                            <w:pPr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F40D9">
                              <w:rPr>
                                <w:rFonts w:ascii="Calibri" w:eastAsia="Calibri" w:hAnsi="Calibri" w:cs="Arial"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Risk Group: </w:t>
                            </w:r>
                            <w:permStart w:id="1482443285" w:edGrp="everyone"/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1831711154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1" w:value="1"/>
                                  <w:listItem w:displayText="2" w:value="2"/>
                                </w:dropDownList>
                              </w:sdtPr>
                              <w:sdtEndPr/>
                              <w:sdtContent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1482443285"/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                                   </w:t>
                            </w:r>
                          </w:p>
                          <w:p w:rsidR="00035AD9" w:rsidRPr="0095029C" w:rsidRDefault="00035AD9" w:rsidP="007B56B6">
                            <w:pPr>
                              <w:spacing w:after="0" w:line="16" w:lineRule="atLeast"/>
                              <w:ind w:right="-72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According to which organization has this assessment been carried out e.g. WHO, NIH, EU, national regulations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160191591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068632342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068632342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                    </w:t>
                            </w:r>
                          </w:p>
                          <w:p w:rsidR="00035AD9" w:rsidRPr="0095029C" w:rsidRDefault="00035AD9" w:rsidP="007B56B6">
                            <w:pPr>
                              <w:tabs>
                                <w:tab w:val="center" w:pos="4396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Is it pathogenic for humans? </w:t>
                            </w:r>
                            <w:permStart w:id="1230048988" w:edGrp="everyone"/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88930063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1230048988"/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035AD9" w:rsidRPr="0095029C" w:rsidRDefault="00035AD9" w:rsidP="007B56B6">
                            <w:pPr>
                              <w:tabs>
                                <w:tab w:val="left" w:pos="4395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Is it pathogenic for animals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?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901095545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permStart w:id="217067993" w:edGrp="everyone"/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17067993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 If yes, animal species</w:t>
                            </w:r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1742554356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631874317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631874317"/>
                              </w:sdtContent>
                            </w:sdt>
                          </w:p>
                          <w:p w:rsidR="00035AD9" w:rsidRPr="0095029C" w:rsidRDefault="00035AD9" w:rsidP="007B56B6">
                            <w:pPr>
                              <w:tabs>
                                <w:tab w:val="left" w:pos="4253"/>
                                <w:tab w:val="center" w:pos="4536"/>
                              </w:tabs>
                              <w:spacing w:after="0" w:line="16" w:lineRule="atLeast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0C091F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Is it pathogenic for plants?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103500988"/>
                                <w:showingPlcHdr/>
                                <w15:color w:val="33CCCC"/>
                                <w:dropDownList>
                                  <w:listItem w:value="Choose an item."/>
                                  <w:listItem w:displayText="YES" w:value="YES"/>
                                  <w:listItem w:displayText="NO" w:value="NO"/>
                                </w:dropDownList>
                              </w:sdtPr>
                              <w:sdtEndPr/>
                              <w:sdtContent>
                                <w:permStart w:id="562056247" w:edGrp="everyone"/>
                                <w:r w:rsidR="00350A18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562056247"/>
                              </w:sdtContent>
                            </w:sdt>
                            <w:r w:rsidRPr="0095029C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50A18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If yes, plant species: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47133989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249665519" w:edGrp="everyone"/>
                                <w:r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1249665519"/>
                              </w:sdtContent>
                            </w:sdt>
                          </w:p>
                          <w:p w:rsidR="00035AD9" w:rsidRPr="0095029C" w:rsidRDefault="00035AD9" w:rsidP="0095029C">
                            <w:pPr>
                              <w:tabs>
                                <w:tab w:val="left" w:pos="4253"/>
                                <w:tab w:val="center" w:pos="4396"/>
                              </w:tabs>
                              <w:spacing w:after="0" w:line="16" w:lineRule="atLeast"/>
                              <w:ind w:firstLine="72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95029C" w:rsidRDefault="00035AD9" w:rsidP="009502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0CD38" id="Text Box 35" o:spid="_x0000_s1035" type="#_x0000_t202" style="position:absolute;left:0;text-align:left;margin-left:-15pt;margin-top:14.65pt;width:513.15pt;height:65.1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" fillcolor="white [3201]" strokecolor="#5b9bd5 [3204]" strokeweight=".5pt">
                <v:textbox>
                  <w:txbxContent>
                    <w:p w:rsidR="00035AD9" w:rsidRPr="0095029C" w:rsidRDefault="00035AD9" w:rsidP="007B56B6">
                      <w:pPr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F40D9">
                        <w:rPr>
                          <w:rFonts w:ascii="Calibri" w:eastAsia="Calibri" w:hAnsi="Calibri" w:cs="Arial"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Risk Group: </w:t>
                      </w:r>
                      <w:permStart w:id="1482443285" w:edGrp="everyone"/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1831711154"/>
                          <w:showingPlcHdr/>
                          <w15:color w:val="FF0000"/>
                          <w:dropDownList>
                            <w:listItem w:value="Choose an item."/>
                            <w:listItem w:displayText="1" w:value="1"/>
                            <w:listItem w:displayText="2" w:value="2"/>
                          </w:dropDownList>
                        </w:sdtPr>
                        <w:sdtEndPr/>
                        <w:sdtContent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1482443285"/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  <w:t xml:space="preserve">                                          </w:t>
                      </w:r>
                    </w:p>
                    <w:p w:rsidR="00035AD9" w:rsidRPr="0095029C" w:rsidRDefault="00035AD9" w:rsidP="007B56B6">
                      <w:pPr>
                        <w:spacing w:after="0" w:line="16" w:lineRule="atLeast"/>
                        <w:ind w:right="-72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According to which organization has this assessment been carried out e.g. WHO, NIH, EU, national regulations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160191591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068632342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068632342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                    </w:t>
                      </w:r>
                    </w:p>
                    <w:p w:rsidR="00035AD9" w:rsidRPr="0095029C" w:rsidRDefault="00035AD9" w:rsidP="007B56B6">
                      <w:pPr>
                        <w:tabs>
                          <w:tab w:val="center" w:pos="4396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Is it pathogenic for humans? </w:t>
                      </w:r>
                      <w:permStart w:id="1230048988" w:edGrp="everyone"/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88930063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1230048988"/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</w:p>
                    <w:p w:rsidR="00035AD9" w:rsidRPr="0095029C" w:rsidRDefault="00035AD9" w:rsidP="007B56B6">
                      <w:pPr>
                        <w:tabs>
                          <w:tab w:val="left" w:pos="4395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</w:t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Is it pathogenic for animals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?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901095545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permStart w:id="217067993" w:edGrp="everyone"/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17067993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 If yes, animal species</w:t>
                      </w:r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1742554356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631874317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631874317"/>
                        </w:sdtContent>
                      </w:sdt>
                    </w:p>
                    <w:p w:rsidR="00035AD9" w:rsidRPr="0095029C" w:rsidRDefault="00035AD9" w:rsidP="007B56B6">
                      <w:pPr>
                        <w:tabs>
                          <w:tab w:val="left" w:pos="4253"/>
                          <w:tab w:val="center" w:pos="4536"/>
                        </w:tabs>
                        <w:spacing w:after="0" w:line="16" w:lineRule="atLeast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0C091F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  Is it pathogenic for plants?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103500988"/>
                          <w:showingPlcHdr/>
                          <w15:color w:val="33CCCC"/>
                          <w:dropDownList>
                            <w:listItem w:value="Choose an item."/>
                            <w:listItem w:displayText="YES" w:value="YES"/>
                            <w:listItem w:displayText="NO" w:value="NO"/>
                          </w:dropDownList>
                        </w:sdtPr>
                        <w:sdtEndPr/>
                        <w:sdtContent>
                          <w:permStart w:id="562056247" w:edGrp="everyone"/>
                          <w:r w:rsidR="00350A18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562056247"/>
                        </w:sdtContent>
                      </w:sdt>
                      <w:r w:rsidRPr="0095029C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  <w:t xml:space="preserve">     </w:t>
                      </w:r>
                      <w:r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350A18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If yes, plant species: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47133989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249665519" w:edGrp="everyone"/>
                          <w:r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1249665519"/>
                        </w:sdtContent>
                      </w:sdt>
                    </w:p>
                    <w:p w:rsidR="00035AD9" w:rsidRPr="0095029C" w:rsidRDefault="00035AD9" w:rsidP="0095029C">
                      <w:pPr>
                        <w:tabs>
                          <w:tab w:val="left" w:pos="4253"/>
                          <w:tab w:val="center" w:pos="4396"/>
                        </w:tabs>
                        <w:spacing w:after="0" w:line="16" w:lineRule="atLeast"/>
                        <w:ind w:firstLine="72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Pr="0095029C" w:rsidRDefault="00035AD9" w:rsidP="0095029C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2396DDC0" wp14:editId="6DC5DB66">
                <wp:simplePos x="0" y="0"/>
                <wp:positionH relativeFrom="column">
                  <wp:posOffset>3781425</wp:posOffset>
                </wp:positionH>
                <wp:positionV relativeFrom="page">
                  <wp:posOffset>190500</wp:posOffset>
                </wp:positionV>
                <wp:extent cx="2722880" cy="590550"/>
                <wp:effectExtent l="0" t="0" r="20320" b="1905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8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95029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6A6438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permStart w:id="1393444366" w:edGrp="everyone"/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948574389"/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r w:rsidR="00B01F39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1393444366"/>
                          </w:p>
                          <w:p w:rsidR="00035AD9" w:rsidRPr="004E2299" w:rsidRDefault="00035AD9" w:rsidP="00B01F39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350A18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ermStart w:id="24016093" w:edGrp="everyone"/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342856403"/>
                                <w:showingPlcHdr/>
                                <w15:color w:val="33CCCC"/>
                                <w:date>
                                  <w:dateFormat w:val="yyyy-MM-dd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B01F39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sdtContent>
                            </w:sdt>
                            <w:permEnd w:id="2401609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6DDC0" id="Text Box 34" o:spid="_x0000_s1036" type="#_x0000_t202" style="position:absolute;left:0;text-align:left;margin-left:297.75pt;margin-top:15pt;width:214.4pt;height:46.5pt;z-index:-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" fillcolor="window" strokecolor="#5b9bd5 [3204]" strokeweight=".5pt">
                <v:path arrowok="t"/>
                <v:textbox>
                  <w:txbxContent>
                    <w:p w:rsidR="00035AD9" w:rsidRPr="004E2299" w:rsidRDefault="00035AD9" w:rsidP="0095029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6A6438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50A18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permStart w:id="1393444366" w:edGrp="everyone"/>
                      <w:sdt>
                        <w:sdtPr>
                          <w:rPr>
                            <w:sz w:val="18"/>
                            <w:szCs w:val="18"/>
                          </w:rPr>
                          <w:id w:val="1948574389"/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r w:rsidR="00B01F39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1393444366"/>
                    </w:p>
                    <w:p w:rsidR="00035AD9" w:rsidRPr="004E2299" w:rsidRDefault="00035AD9" w:rsidP="00B01F39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350A18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permStart w:id="24016093" w:edGrp="everyone"/>
                      <w:sdt>
                        <w:sdtPr>
                          <w:rPr>
                            <w:sz w:val="18"/>
                            <w:szCs w:val="18"/>
                          </w:rPr>
                          <w:id w:val="-1342856403"/>
                          <w:showingPlcHdr/>
                          <w15:color w:val="33CCCC"/>
                          <w:date>
                            <w:dateFormat w:val="yyyy-MM-dd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B01F39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sdtContent>
                      </w:sdt>
                      <w:permEnd w:id="24016093"/>
                    </w:p>
                  </w:txbxContent>
                </v:textbox>
                <w10:wrap anchory="page"/>
              </v:shape>
            </w:pict>
          </mc:Fallback>
        </mc:AlternateContent>
      </w:r>
      <w:r w:rsidR="005F3944" w:rsidRPr="00A46908">
        <w:rPr>
          <w:rFonts w:ascii="Calibri" w:eastAsia="Calibri" w:hAnsi="Calibri" w:cs="Arial"/>
          <w:b/>
          <w:bCs/>
          <w:sz w:val="20"/>
          <w:szCs w:val="20"/>
        </w:rPr>
        <w:t>6</w:t>
      </w:r>
      <w:r w:rsidR="00107F96" w:rsidRPr="00A46908">
        <w:rPr>
          <w:rFonts w:ascii="Calibri" w:eastAsia="Calibri" w:hAnsi="Calibri" w:cs="Arial"/>
          <w:b/>
          <w:bCs/>
          <w:sz w:val="20"/>
          <w:szCs w:val="20"/>
        </w:rPr>
        <w:t xml:space="preserve">. </w:t>
      </w:r>
      <w:r w:rsidR="00107F96" w:rsidRPr="00761271">
        <w:rPr>
          <w:rFonts w:ascii="Calibri" w:eastAsia="Calibri" w:hAnsi="Calibri" w:cs="Arial"/>
          <w:b/>
          <w:bCs/>
          <w:sz w:val="20"/>
          <w:szCs w:val="20"/>
        </w:rPr>
        <w:t>RISK ASSESSMENT OF THE STRAIN</w:t>
      </w: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sz w:val="20"/>
          <w:szCs w:val="20"/>
        </w:rPr>
      </w:pPr>
    </w:p>
    <w:p w:rsidR="00E978F7" w:rsidRDefault="0095029C" w:rsidP="000C34AA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>
                <wp:simplePos x="0" y="0"/>
                <wp:positionH relativeFrom="column">
                  <wp:posOffset>-204281</wp:posOffset>
                </wp:positionH>
                <wp:positionV relativeFrom="paragraph">
                  <wp:posOffset>195999</wp:posOffset>
                </wp:positionV>
                <wp:extent cx="6526760" cy="1536970"/>
                <wp:effectExtent l="0" t="0" r="26670" b="254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760" cy="1536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B56CAB" w:rsidRDefault="00035AD9" w:rsidP="00DC1641">
                            <w:pPr>
                              <w:pStyle w:val="ListParagraph"/>
                              <w:spacing w:line="16" w:lineRule="atLeast"/>
                              <w:ind w:left="0" w:right="-705"/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Growth medium</w:t>
                            </w:r>
                            <w:r w:rsidRPr="00B56CAB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color w:val="1F4E79" w:themeColor="accent1" w:themeShade="80"/>
                                  <w:sz w:val="18"/>
                                  <w:szCs w:val="18"/>
                                </w:rPr>
                                <w:id w:val="781388933"/>
                                <w:showingPlcHdr/>
                                <w15:color w:val="FF0000"/>
                              </w:sdtPr>
                              <w:sdtEndPr/>
                              <w:sdtContent>
                                <w:permStart w:id="138627877" w:edGrp="everyone"/>
                                <w:r w:rsidR="00DC1641">
                                  <w:rPr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38627877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0" w:right="-705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pH of the medium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06270589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06787860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6787860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Temperature of growth: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4687016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706171960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706171960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0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Incubation Time (specify: h or d):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698365926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216485318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216485318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Short term storage at (</w:t>
                            </w:r>
                            <w:r w:rsidRPr="00DC1641">
                              <w:rPr>
                                <w:rFonts w:ascii="Calibri" w:eastAsia="Calibri" w:hAnsi="Calibri" w:cs="Calibri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°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C):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84871255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595277483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595277483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0"/>
                              </w:tabs>
                              <w:spacing w:line="16" w:lineRule="atLeast"/>
                              <w:ind w:left="142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Interval of transfer (specify: days or weeks):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211961588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615796554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615796554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00B05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Oxygen relationship: </w:t>
                            </w:r>
                            <w:permStart w:id="855905278" w:edGrp="everyone"/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1662116032"/>
                                <w:showingPlcHdr/>
                                <w15:color w:val="FF0000"/>
                                <w:dropDownList>
                                  <w:listItem w:value="Choose an item."/>
                                  <w:listItem w:displayText="Aerobic" w:value="Aerobic"/>
                                  <w:listItem w:displayText="Microaerophilic" w:value="Microaerophilic"/>
                                  <w:listItem w:displayText="Facultative anaerobic" w:value="Facultative anaerobic"/>
                                  <w:listItem w:displayText="Obligate anaerobic" w:value="Obligate anaerobic"/>
                                  <w:listItem w:displayText="Extremely sensitive to oxygen" w:value="Extremely sensitive to oxygen"/>
                                </w:dropDownList>
                              </w:sdtPr>
                              <w:sdtEndPr/>
                              <w:sdtContent>
                                <w:r w:rsidR="00350A18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855905278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5677"/>
                              </w:tabs>
                              <w:spacing w:line="16" w:lineRule="atLeast"/>
                              <w:ind w:left="142" w:right="-846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Special requirements (salt, light, gas phases, etc.):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506323404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904885433" w:edGrp="everyone"/>
                                <w:r w:rsidR="00DC1641"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904885433"/>
                              </w:sdtContent>
                            </w:sdt>
                          </w:p>
                          <w:p w:rsidR="00035AD9" w:rsidRPr="00B56CAB" w:rsidRDefault="00035AD9" w:rsidP="00A9352A">
                            <w:pPr>
                              <w:pStyle w:val="ListParagraph"/>
                              <w:spacing w:after="12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Special conditions: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937063419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375016333" w:edGrp="everyone"/>
                                <w:r w:rsidR="00B56CAB" w:rsidRPr="00B56CAB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text.</w:t>
                                </w:r>
                                <w:permEnd w:id="375016333"/>
                              </w:sdtContent>
                            </w:sdt>
                          </w:p>
                          <w:p w:rsidR="00035AD9" w:rsidRPr="00DC1641" w:rsidRDefault="00035AD9" w:rsidP="00A9352A">
                            <w:pPr>
                              <w:pStyle w:val="ListParagraph"/>
                              <w:spacing w:after="120"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Microscopic and Macroscopic properties in the growth medium: (please enclose images in appendix 3 if available):</w:t>
                            </w:r>
                          </w:p>
                          <w:p w:rsidR="00035AD9" w:rsidRPr="00B56CAB" w:rsidRDefault="00035AD9" w:rsidP="00265E1F">
                            <w:pPr>
                              <w:pStyle w:val="ListParagraph"/>
                              <w:spacing w:after="120" w:line="16" w:lineRule="atLeast"/>
                              <w:ind w:left="0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035AD9" w:rsidRPr="00B56CAB" w:rsidRDefault="00035AD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37" type="#_x0000_t202" style="position:absolute;left:0;text-align:left;margin-left:-16.1pt;margin-top:15.45pt;width:513.9pt;height:121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" fillcolor="white [3201]" strokecolor="#5b9bd5 [3204]" strokeweight=".5pt">
                <v:textbox>
                  <w:txbxContent>
                    <w:p w:rsidR="00035AD9" w:rsidRPr="00B56CAB" w:rsidRDefault="00035AD9" w:rsidP="00DC1641">
                      <w:pPr>
                        <w:pStyle w:val="ListParagraph"/>
                        <w:spacing w:line="16" w:lineRule="atLeast"/>
                        <w:ind w:left="0" w:right="-705"/>
                        <w:rPr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Growth medium</w:t>
                      </w:r>
                      <w:r w:rsidRPr="00B56CAB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color w:val="1F4E79" w:themeColor="accent1" w:themeShade="80"/>
                            <w:sz w:val="18"/>
                            <w:szCs w:val="18"/>
                          </w:rPr>
                          <w:id w:val="781388933"/>
                          <w:showingPlcHdr/>
                          <w15:color w:val="FF0000"/>
                        </w:sdtPr>
                        <w:sdtEndPr/>
                        <w:sdtContent>
                          <w:permStart w:id="138627877" w:edGrp="everyone"/>
                          <w:r w:rsidR="00DC1641">
                            <w:rPr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38627877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0" w:right="-705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pH of the medium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06270589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06787860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6787860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Temperature of growth: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14687016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706171960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706171960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0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Incubation Time (specify: h or d):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698365926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216485318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216485318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     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Short term storage at (</w:t>
                      </w:r>
                      <w:r w:rsidRPr="00DC1641">
                        <w:rPr>
                          <w:rFonts w:ascii="Calibri" w:eastAsia="Calibri" w:hAnsi="Calibri" w:cs="Calibri"/>
                          <w:color w:val="A6A6A6" w:themeColor="background1" w:themeShade="A6"/>
                          <w:sz w:val="18"/>
                          <w:szCs w:val="18"/>
                        </w:rPr>
                        <w:t>°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C):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84871255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595277483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595277483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0"/>
                        </w:tabs>
                        <w:spacing w:line="16" w:lineRule="atLeast"/>
                        <w:ind w:left="142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Interval of transfer (specify: days or weeks):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211961588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615796554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615796554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r w:rsidRPr="00B56CAB">
                        <w:rPr>
                          <w:rFonts w:ascii="Calibri" w:eastAsia="Calibri" w:hAnsi="Calibri" w:cs="Arial"/>
                          <w:color w:val="00B05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Oxygen relationship: </w:t>
                      </w:r>
                      <w:permStart w:id="855905278" w:edGrp="everyone"/>
                      <w:sdt>
                        <w:sdtPr>
                          <w:rPr>
                            <w:sz w:val="18"/>
                            <w:szCs w:val="18"/>
                          </w:rPr>
                          <w:id w:val="1662116032"/>
                          <w:showingPlcHdr/>
                          <w15:color w:val="FF0000"/>
                          <w:dropDownList>
                            <w:listItem w:value="Choose an item."/>
                            <w:listItem w:displayText="Aerobic" w:value="Aerobic"/>
                            <w:listItem w:displayText="Microaerophilic" w:value="Microaerophilic"/>
                            <w:listItem w:displayText="Facultative anaerobic" w:value="Facultative anaerobic"/>
                            <w:listItem w:displayText="Obligate anaerobic" w:value="Obligate anaerobic"/>
                            <w:listItem w:displayText="Extremely sensitive to oxygen" w:value="Extremely sensitive to oxygen"/>
                          </w:dropDownList>
                        </w:sdtPr>
                        <w:sdtEndPr/>
                        <w:sdtContent>
                          <w:r w:rsidR="00350A18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855905278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5677"/>
                        </w:tabs>
                        <w:spacing w:line="16" w:lineRule="atLeast"/>
                        <w:ind w:left="142" w:right="-846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Special requirements (salt, light, gas phases, etc.):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506323404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904885433" w:edGrp="everyone"/>
                          <w:r w:rsidR="00DC1641"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904885433"/>
                        </w:sdtContent>
                      </w:sdt>
                    </w:p>
                    <w:p w:rsidR="00035AD9" w:rsidRPr="00B56CAB" w:rsidRDefault="00035AD9" w:rsidP="00A9352A">
                      <w:pPr>
                        <w:pStyle w:val="ListParagraph"/>
                        <w:spacing w:after="120"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Special conditions: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937063419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375016333" w:edGrp="everyone"/>
                          <w:r w:rsidR="00B56CAB" w:rsidRPr="00B56CAB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text.</w:t>
                          </w:r>
                          <w:permEnd w:id="375016333"/>
                        </w:sdtContent>
                      </w:sdt>
                    </w:p>
                    <w:p w:rsidR="00035AD9" w:rsidRPr="00DC1641" w:rsidRDefault="00035AD9" w:rsidP="00A9352A">
                      <w:pPr>
                        <w:pStyle w:val="ListParagraph"/>
                        <w:spacing w:after="120" w:line="16" w:lineRule="atLeast"/>
                        <w:ind w:left="142"/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Microscopic and Macroscopic properties in the growth medium: (please enclose images in appendix 3 if available):</w:t>
                      </w:r>
                    </w:p>
                    <w:p w:rsidR="00035AD9" w:rsidRPr="00B56CAB" w:rsidRDefault="00035AD9" w:rsidP="00265E1F">
                      <w:pPr>
                        <w:pStyle w:val="ListParagraph"/>
                        <w:spacing w:after="120" w:line="16" w:lineRule="atLeast"/>
                        <w:ind w:left="0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035AD9" w:rsidRPr="00B56CAB" w:rsidRDefault="00035AD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1271" w:rsidRPr="00761271">
        <w:rPr>
          <w:rFonts w:ascii="Calibri" w:eastAsia="Calibri" w:hAnsi="Calibri" w:cs="Arial"/>
          <w:b/>
          <w:bCs/>
          <w:sz w:val="20"/>
          <w:szCs w:val="20"/>
        </w:rPr>
        <w:t xml:space="preserve">7. </w:t>
      </w:r>
      <w:r w:rsidR="00761271">
        <w:rPr>
          <w:rFonts w:ascii="Calibri" w:eastAsia="Calibri" w:hAnsi="Calibri" w:cs="Arial"/>
          <w:b/>
          <w:bCs/>
          <w:sz w:val="20"/>
          <w:szCs w:val="20"/>
        </w:rPr>
        <w:t>CULTIVATION OF THE STRAIN</w:t>
      </w:r>
      <w:r w:rsidR="00761271" w:rsidRPr="00761271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  <w:r w:rsidR="00E978F7" w:rsidRPr="000C34AA">
        <w:rPr>
          <w:rFonts w:ascii="Calibri" w:eastAsia="Calibri" w:hAnsi="Calibri" w:cs="Arial"/>
          <w:sz w:val="20"/>
          <w:szCs w:val="20"/>
        </w:rPr>
        <w:t>(use appendix 2 if ne</w:t>
      </w:r>
      <w:r w:rsidR="000C34AA" w:rsidRPr="000C34AA">
        <w:rPr>
          <w:rFonts w:ascii="Calibri" w:eastAsia="Calibri" w:hAnsi="Calibri" w:cs="Arial"/>
          <w:sz w:val="20"/>
          <w:szCs w:val="20"/>
        </w:rPr>
        <w:t>eded</w:t>
      </w:r>
      <w:r w:rsidR="00761271" w:rsidRPr="000C34AA">
        <w:rPr>
          <w:rFonts w:ascii="Calibri" w:eastAsia="Calibri" w:hAnsi="Calibri" w:cs="Arial"/>
          <w:sz w:val="20"/>
          <w:szCs w:val="20"/>
        </w:rPr>
        <w:t>)</w:t>
      </w:r>
      <w:r w:rsidR="00761271" w:rsidRPr="000C34AA">
        <w:rPr>
          <w:rFonts w:ascii="Calibri" w:eastAsia="Calibri" w:hAnsi="Calibri" w:cs="Arial"/>
          <w:b/>
          <w:bCs/>
          <w:sz w:val="20"/>
          <w:szCs w:val="20"/>
        </w:rPr>
        <w:t xml:space="preserve"> </w:t>
      </w:r>
    </w:p>
    <w:p w:rsidR="0095029C" w:rsidRDefault="0095029C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265E1F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265E1F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265E1F" w:rsidRDefault="00B56CAB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color w:val="215868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1416732" wp14:editId="6520AC5F">
                <wp:simplePos x="0" y="0"/>
                <wp:positionH relativeFrom="margin">
                  <wp:align>left</wp:align>
                </wp:positionH>
                <wp:positionV relativeFrom="paragraph">
                  <wp:posOffset>231775</wp:posOffset>
                </wp:positionV>
                <wp:extent cx="6170930" cy="44005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0930" cy="440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2022073779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274738278" w:edGrp="everyone" w:displacedByCustomXml="prev"/>
                              <w:p w:rsidR="00035AD9" w:rsidRPr="006A6438" w:rsidRDefault="00DC1641" w:rsidP="00DC1641">
                                <w:pPr>
                                  <w:ind w:left="-9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274738278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6732" id="Text Box 37" o:spid="_x0000_s1038" type="#_x0000_t202" style="position:absolute;left:0;text-align:left;margin-left:0;margin-top:18.25pt;width:485.9pt;height:34.65pt;z-index:251754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" filled="f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-2022073779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274738278" w:edGrp="everyone" w:displacedByCustomXml="prev"/>
                        <w:p w:rsidR="00035AD9" w:rsidRPr="006A6438" w:rsidRDefault="00DC1641" w:rsidP="00DC1641">
                          <w:pPr>
                            <w:ind w:left="-9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274738278" w:displacedByCustomXml="next"/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p w:rsidR="00265E1F" w:rsidRDefault="00265E1F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6A6438" w:rsidRPr="00761271" w:rsidRDefault="006A6438" w:rsidP="00A57096">
      <w:pPr>
        <w:spacing w:line="16" w:lineRule="atLeast"/>
        <w:ind w:left="-567" w:right="-705"/>
        <w:rPr>
          <w:rFonts w:ascii="Calibri" w:eastAsia="Calibri" w:hAnsi="Calibri" w:cs="Arial"/>
          <w:b/>
          <w:bCs/>
          <w:color w:val="215868"/>
          <w:sz w:val="20"/>
          <w:szCs w:val="20"/>
        </w:rPr>
      </w:pPr>
    </w:p>
    <w:p w:rsidR="0016252B" w:rsidRDefault="000F40D9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-194553</wp:posOffset>
                </wp:positionH>
                <wp:positionV relativeFrom="paragraph">
                  <wp:posOffset>306205</wp:posOffset>
                </wp:positionV>
                <wp:extent cx="6517032" cy="603115"/>
                <wp:effectExtent l="0" t="0" r="17145" b="2603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032" cy="603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id w:val="-729606284"/>
                              <w:showingPlcHdr/>
                              <w15:color w:val="33CCCC"/>
                              <w:text w:multiLine="1"/>
                            </w:sdtPr>
                            <w:sdtEndPr/>
                            <w:sdtContent>
                              <w:permStart w:id="276916818" w:edGrp="everyone" w:displacedByCustomXml="prev"/>
                              <w:p w:rsidR="00035AD9" w:rsidRDefault="00DC1641" w:rsidP="00DC1641">
                                <w:pPr>
                                  <w:pStyle w:val="ListParagraph"/>
                                  <w:ind w:left="142"/>
                                </w:pPr>
                                <w:r>
                                  <w:t xml:space="preserve">     </w:t>
                                </w:r>
                              </w:p>
                              <w:permEnd w:id="276916818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39" type="#_x0000_t202" style="position:absolute;left:0;text-align:left;margin-left:-15.3pt;margin-top:24.1pt;width:513.15pt;height:47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" fillcolor="white [3201]" strokecolor="#5b9bd5 [3204]" strokeweight=".5pt">
                <v:textbox>
                  <w:txbxContent>
                    <w:sdt>
                      <w:sdtPr>
                        <w:id w:val="-729606284"/>
                        <w:showingPlcHdr/>
                        <w15:color w:val="33CCCC"/>
                        <w:text w:multiLine="1"/>
                      </w:sdtPr>
                      <w:sdtEndPr/>
                      <w:sdtContent>
                        <w:permStart w:id="276916818" w:edGrp="everyone" w:displacedByCustomXml="prev"/>
                        <w:p w:rsidR="00035AD9" w:rsidRDefault="00DC1641" w:rsidP="00DC1641">
                          <w:pPr>
                            <w:pStyle w:val="ListParagraph"/>
                            <w:ind w:left="142"/>
                          </w:pPr>
                          <w:r>
                            <w:t xml:space="preserve">     </w:t>
                          </w:r>
                        </w:p>
                        <w:permEnd w:id="276916818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DD0E7D">
        <w:rPr>
          <w:rFonts w:ascii="Calibri" w:eastAsia="Calibri" w:hAnsi="Calibri" w:cs="Arial"/>
          <w:b/>
          <w:bCs/>
          <w:sz w:val="20"/>
          <w:szCs w:val="20"/>
        </w:rPr>
        <w:t>8</w:t>
      </w:r>
      <w:r w:rsidR="0016252B" w:rsidRPr="00A57096">
        <w:rPr>
          <w:rFonts w:ascii="Calibri" w:eastAsia="Calibri" w:hAnsi="Calibri" w:cs="Arial"/>
          <w:b/>
          <w:bCs/>
          <w:sz w:val="20"/>
          <w:szCs w:val="20"/>
        </w:rPr>
        <w:t xml:space="preserve">. RECOMMEND LONG-TERM PRESERVATION (if known, please specify method and conditions, e.g. growth medium, temperature and time of incubation, suspending fluid, cryoprotectant, medium for viability testing, etc.) </w:t>
      </w:r>
    </w:p>
    <w:p w:rsidR="00553998" w:rsidRDefault="00553998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36587F" w:rsidRPr="00281541" w:rsidRDefault="0036587F" w:rsidP="00281541">
      <w:pPr>
        <w:spacing w:after="200" w:line="16" w:lineRule="atLeast"/>
        <w:ind w:left="-426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16252B" w:rsidRDefault="00553998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  <w:r>
        <w:rPr>
          <w:rFonts w:ascii="Calibri" w:eastAsia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184785</wp:posOffset>
                </wp:positionV>
                <wp:extent cx="6517005" cy="1194816"/>
                <wp:effectExtent l="0" t="0" r="17145" b="2476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7005" cy="11948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4530"/>
                                <w:tab w:val="center" w:pos="4678"/>
                                <w:tab w:val="left" w:pos="4820"/>
                                <w:tab w:val="left" w:pos="4962"/>
                              </w:tabs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First name: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2099936977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660236004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660236004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Surname: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color w:val="1F4E79" w:themeColor="accent1" w:themeShade="80"/>
                                  <w:sz w:val="18"/>
                                  <w:szCs w:val="18"/>
                                </w:rPr>
                                <w:id w:val="-1030106651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255951536" w:edGrp="everyone"/>
                                <w:r w:rsidR="00DC1641">
                                  <w:rPr>
                                    <w:rFonts w:ascii="Calibri" w:eastAsia="Calibri" w:hAnsi="Calibri" w:cs="Arial"/>
                                    <w:color w:val="1F4E79" w:themeColor="accent1" w:themeShade="80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255951536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ab/>
                              <w:t xml:space="preserve">         </w:t>
                            </w:r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4536"/>
                                <w:tab w:val="center" w:pos="5103"/>
                                <w:tab w:val="left" w:pos="5387"/>
                              </w:tabs>
                              <w:spacing w:line="16" w:lineRule="atLeast"/>
                              <w:ind w:left="142"/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ZIP (postal) code+ city: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1651400953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778863711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778863711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Country: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sz w:val="18"/>
                                  <w:szCs w:val="18"/>
                                </w:rPr>
                                <w:id w:val="-141201988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2035287599" w:edGrp="everyone"/>
                                <w:r w:rsidR="00DC1641">
                                  <w:rPr>
                                    <w:rFonts w:ascii="Calibri" w:eastAsia="Calibri" w:hAnsi="Calibri" w:cs="Arial"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2035287599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4536"/>
                                <w:tab w:val="center" w:pos="5812"/>
                              </w:tabs>
                              <w:spacing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Telephone: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noProof/>
                                  <w:sz w:val="18"/>
                                  <w:szCs w:val="18"/>
                                </w:rPr>
                                <w:id w:val="-1948614973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1145266464" w:edGrp="everyone"/>
                                <w:r w:rsidR="00DC1641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145266464"/>
                              </w:sdtContent>
                            </w:sdt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  Fax: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noProof/>
                                  <w:sz w:val="18"/>
                                  <w:szCs w:val="18"/>
                                </w:rPr>
                                <w:id w:val="-1348629387"/>
                                <w:showingPlcHdr/>
                                <w15:color w:val="33CCCC"/>
                                <w:text/>
                              </w:sdtPr>
                              <w:sdtEndPr/>
                              <w:sdtContent>
                                <w:permStart w:id="1059487226" w:edGrp="everyone"/>
                                <w:r w:rsidR="00DC1641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1059487226"/>
                              </w:sdtContent>
                            </w:sdt>
                          </w:p>
                          <w:p w:rsidR="00035AD9" w:rsidRPr="00B56CAB" w:rsidRDefault="00035AD9" w:rsidP="00DC1641">
                            <w:pPr>
                              <w:pStyle w:val="ListParagraph"/>
                              <w:tabs>
                                <w:tab w:val="left" w:pos="709"/>
                                <w:tab w:val="left" w:pos="1985"/>
                                <w:tab w:val="left" w:pos="4580"/>
                              </w:tabs>
                              <w:spacing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Email: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noProof/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eastAsia="Calibri" w:hAnsi="Calibri" w:cs="Arial"/>
                                  <w:noProof/>
                                  <w:sz w:val="18"/>
                                  <w:szCs w:val="18"/>
                                </w:rPr>
                                <w:id w:val="-1879541044"/>
                                <w:showingPlcHdr/>
                                <w15:color w:val="FF0000"/>
                                <w:text/>
                              </w:sdtPr>
                              <w:sdtEndPr/>
                              <w:sdtContent>
                                <w:permStart w:id="330322499" w:edGrp="everyone"/>
                                <w:r w:rsidR="00DC1641">
                                  <w:rPr>
                                    <w:rFonts w:ascii="Calibri" w:eastAsia="Calibri" w:hAnsi="Calibri" w:cs="Arial"/>
                                    <w:noProof/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  <w:permEnd w:id="330322499"/>
                              </w:sdtContent>
                            </w:sdt>
                          </w:p>
                          <w:p w:rsidR="00035AD9" w:rsidRPr="00B56CAB" w:rsidRDefault="00035AD9" w:rsidP="00A9352A">
                            <w:pPr>
                              <w:pStyle w:val="ListParagraph"/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color w:val="FF0000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noProof/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Institution and address:</w:t>
                            </w:r>
                          </w:p>
                          <w:p w:rsidR="00035AD9" w:rsidRPr="00B56CAB" w:rsidRDefault="00035AD9" w:rsidP="00A9352A">
                            <w:pPr>
                              <w:pStyle w:val="ListParagraph"/>
                              <w:spacing w:after="200" w:line="16" w:lineRule="atLeast"/>
                              <w:ind w:left="0"/>
                              <w:jc w:val="both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56CAB">
                              <w:rPr>
                                <w:rFonts w:ascii="Calibri" w:eastAsia="Calibri" w:hAnsi="Calibri" w:cs="Arial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B56CAB">
                              <w:rPr>
                                <w:rFonts w:ascii="Calibri" w:eastAsia="Calibri" w:hAnsi="Calibri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</w:p>
                          <w:p w:rsidR="00035AD9" w:rsidRDefault="00035AD9" w:rsidP="005539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40" type="#_x0000_t202" style="position:absolute;left:0;text-align:left;margin-left:-15pt;margin-top:14.55pt;width:513.15pt;height:94.1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" fillcolor="white [3201]" strokecolor="#5b9bd5 [3204]" strokeweight=".5pt">
                <v:textbox>
                  <w:txbxContent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4530"/>
                          <w:tab w:val="center" w:pos="4678"/>
                          <w:tab w:val="left" w:pos="4820"/>
                          <w:tab w:val="left" w:pos="4962"/>
                        </w:tabs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First name: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2099936977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660236004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660236004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Surname: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color w:val="1F4E79" w:themeColor="accent1" w:themeShade="80"/>
                            <w:sz w:val="18"/>
                            <w:szCs w:val="18"/>
                          </w:rPr>
                          <w:id w:val="-1030106651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255951536" w:edGrp="everyone"/>
                          <w:r w:rsidR="00DC1641">
                            <w:rPr>
                              <w:rFonts w:ascii="Calibri" w:eastAsia="Calibri" w:hAnsi="Calibri" w:cs="Arial"/>
                              <w:color w:val="1F4E79" w:themeColor="accent1" w:themeShade="80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255951536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ab/>
                        <w:t xml:space="preserve">         </w:t>
                      </w:r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4536"/>
                          <w:tab w:val="center" w:pos="5103"/>
                          <w:tab w:val="left" w:pos="5387"/>
                        </w:tabs>
                        <w:spacing w:line="16" w:lineRule="atLeast"/>
                        <w:ind w:left="142"/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 xml:space="preserve">ZIP (postal) code+ city: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1651400953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778863711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778863711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     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color w:val="A6A6A6" w:themeColor="background1" w:themeShade="A6"/>
                          <w:sz w:val="18"/>
                          <w:szCs w:val="18"/>
                        </w:rPr>
                        <w:t>Country:</w:t>
                      </w:r>
                      <w:r w:rsidRPr="00B56CAB">
                        <w:rPr>
                          <w:rFonts w:ascii="Calibri" w:eastAsia="Calibri" w:hAnsi="Calibri" w:cs="Arial"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sz w:val="18"/>
                            <w:szCs w:val="18"/>
                          </w:rPr>
                          <w:id w:val="-141201988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2035287599" w:edGrp="everyone"/>
                          <w:r w:rsidR="00DC1641">
                            <w:rPr>
                              <w:rFonts w:ascii="Calibri" w:eastAsia="Calibri" w:hAnsi="Calibri" w:cs="Arial"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2035287599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4536"/>
                          <w:tab w:val="center" w:pos="5812"/>
                        </w:tabs>
                        <w:spacing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Telephone: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noProof/>
                            <w:sz w:val="18"/>
                            <w:szCs w:val="18"/>
                          </w:rPr>
                          <w:id w:val="-1948614973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1145266464" w:edGrp="everyone"/>
                          <w:r w:rsidR="00DC1641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145266464"/>
                        </w:sdtContent>
                      </w:sdt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  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ab/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 xml:space="preserve">  Fax: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noProof/>
                            <w:sz w:val="18"/>
                            <w:szCs w:val="18"/>
                          </w:rPr>
                          <w:id w:val="-1348629387"/>
                          <w:showingPlcHdr/>
                          <w15:color w:val="33CCCC"/>
                          <w:text/>
                        </w:sdtPr>
                        <w:sdtEndPr/>
                        <w:sdtContent>
                          <w:permStart w:id="1059487226" w:edGrp="everyone"/>
                          <w:r w:rsidR="00DC1641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1059487226"/>
                        </w:sdtContent>
                      </w:sdt>
                    </w:p>
                    <w:p w:rsidR="00035AD9" w:rsidRPr="00B56CAB" w:rsidRDefault="00035AD9" w:rsidP="00DC1641">
                      <w:pPr>
                        <w:pStyle w:val="ListParagraph"/>
                        <w:tabs>
                          <w:tab w:val="left" w:pos="709"/>
                          <w:tab w:val="left" w:pos="1985"/>
                          <w:tab w:val="left" w:pos="4580"/>
                        </w:tabs>
                        <w:spacing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Email:</w:t>
                      </w:r>
                      <w:r w:rsidRPr="00B56CAB">
                        <w:rPr>
                          <w:rFonts w:ascii="Calibri" w:eastAsia="Calibri" w:hAnsi="Calibri" w:cs="Arial"/>
                          <w:noProof/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eastAsia="Calibri" w:hAnsi="Calibri" w:cs="Arial"/>
                            <w:noProof/>
                            <w:sz w:val="18"/>
                            <w:szCs w:val="18"/>
                          </w:rPr>
                          <w:id w:val="-1879541044"/>
                          <w:showingPlcHdr/>
                          <w15:color w:val="FF0000"/>
                          <w:text/>
                        </w:sdtPr>
                        <w:sdtEndPr/>
                        <w:sdtContent>
                          <w:permStart w:id="330322499" w:edGrp="everyone"/>
                          <w:r w:rsidR="00DC1641">
                            <w:rPr>
                              <w:rFonts w:ascii="Calibri" w:eastAsia="Calibri" w:hAnsi="Calibri" w:cs="Arial"/>
                              <w:noProof/>
                              <w:sz w:val="18"/>
                              <w:szCs w:val="18"/>
                            </w:rPr>
                            <w:t xml:space="preserve">     </w:t>
                          </w:r>
                          <w:permEnd w:id="330322499"/>
                        </w:sdtContent>
                      </w:sdt>
                    </w:p>
                    <w:p w:rsidR="00035AD9" w:rsidRPr="00B56CAB" w:rsidRDefault="00035AD9" w:rsidP="00A9352A">
                      <w:pPr>
                        <w:pStyle w:val="ListParagraph"/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color w:val="FF0000"/>
                          <w:sz w:val="18"/>
                          <w:szCs w:val="18"/>
                        </w:rPr>
                        <w:t xml:space="preserve">* </w:t>
                      </w:r>
                      <w:r w:rsidRPr="00DC1641">
                        <w:rPr>
                          <w:rFonts w:ascii="Calibri" w:eastAsia="Calibri" w:hAnsi="Calibri" w:cs="Arial"/>
                          <w:noProof/>
                          <w:color w:val="A6A6A6" w:themeColor="background1" w:themeShade="A6"/>
                          <w:sz w:val="18"/>
                          <w:szCs w:val="18"/>
                        </w:rPr>
                        <w:t>Institution and address:</w:t>
                      </w:r>
                    </w:p>
                    <w:p w:rsidR="00035AD9" w:rsidRPr="00B56CAB" w:rsidRDefault="00035AD9" w:rsidP="00A9352A">
                      <w:pPr>
                        <w:pStyle w:val="ListParagraph"/>
                        <w:spacing w:after="200" w:line="16" w:lineRule="atLeast"/>
                        <w:ind w:left="0"/>
                        <w:jc w:val="both"/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B56CAB">
                        <w:rPr>
                          <w:rFonts w:ascii="Calibri" w:eastAsia="Calibri" w:hAnsi="Calibri" w:cs="Arial"/>
                          <w:sz w:val="18"/>
                          <w:szCs w:val="18"/>
                        </w:rPr>
                        <w:t xml:space="preserve">                </w:t>
                      </w:r>
                      <w:r w:rsidRPr="00B56CAB">
                        <w:rPr>
                          <w:rFonts w:ascii="Calibri" w:eastAsia="Calibri" w:hAnsi="Calibri" w:cs="Arial"/>
                          <w:b/>
                          <w:bCs/>
                          <w:sz w:val="18"/>
                          <w:szCs w:val="18"/>
                        </w:rPr>
                        <w:t xml:space="preserve">              </w:t>
                      </w:r>
                    </w:p>
                    <w:p w:rsidR="00035AD9" w:rsidRDefault="00035AD9" w:rsidP="00553998"/>
                  </w:txbxContent>
                </v:textbox>
              </v:shape>
            </w:pict>
          </mc:Fallback>
        </mc:AlternateContent>
      </w:r>
      <w:r w:rsidR="00DD0E7D">
        <w:rPr>
          <w:rFonts w:ascii="Calibri" w:eastAsia="Calibri" w:hAnsi="Calibri" w:cs="Arial"/>
          <w:b/>
          <w:bCs/>
          <w:sz w:val="20"/>
          <w:szCs w:val="20"/>
        </w:rPr>
        <w:t>9</w:t>
      </w:r>
      <w:r w:rsidR="0016252B" w:rsidRPr="00A57096">
        <w:rPr>
          <w:rFonts w:ascii="Calibri" w:eastAsia="Calibri" w:hAnsi="Calibri" w:cs="Arial"/>
          <w:b/>
          <w:bCs/>
          <w:sz w:val="20"/>
          <w:szCs w:val="20"/>
        </w:rPr>
        <w:t>. POSTAL ADDRESS</w:t>
      </w:r>
    </w:p>
    <w:p w:rsidR="00553998" w:rsidRPr="00A57096" w:rsidRDefault="00553998" w:rsidP="00553998">
      <w:pPr>
        <w:spacing w:after="200" w:line="16" w:lineRule="atLeast"/>
        <w:ind w:left="-567"/>
        <w:jc w:val="both"/>
        <w:rPr>
          <w:rFonts w:ascii="Calibri" w:eastAsia="Calibri" w:hAnsi="Calibri" w:cs="Arial"/>
          <w:b/>
          <w:bCs/>
          <w:sz w:val="20"/>
          <w:szCs w:val="20"/>
        </w:rPr>
      </w:pP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553998" w:rsidRDefault="00A9352A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-109347</wp:posOffset>
                </wp:positionH>
                <wp:positionV relativeFrom="paragraph">
                  <wp:posOffset>207899</wp:posOffset>
                </wp:positionV>
                <wp:extent cx="6310364" cy="371094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0364" cy="3710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901412766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ermStart w:id="975507264" w:edGrp="everyone" w:displacedByCustomXml="prev"/>
                              <w:p w:rsidR="00035AD9" w:rsidRPr="00A9352A" w:rsidRDefault="00DC1641" w:rsidP="00DC1641">
                                <w:pPr>
                                  <w:pStyle w:val="ListParagraph"/>
                                  <w:ind w:left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975507264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41" type="#_x0000_t202" style="position:absolute;left:0;text-align:left;margin-left:-8.6pt;margin-top:16.35pt;width:496.9pt;height:29.2pt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" fillcolor="white [3201]" stroked="f" strokeweight=".5pt"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901412766"/>
                        <w:showingPlcHdr/>
                        <w15:color w:val="FF0000"/>
                        <w:text/>
                      </w:sdtPr>
                      <w:sdtEndPr/>
                      <w:sdtContent>
                        <w:permStart w:id="975507264" w:edGrp="everyone" w:displacedByCustomXml="prev"/>
                        <w:p w:rsidR="00035AD9" w:rsidRPr="00A9352A" w:rsidRDefault="00DC1641" w:rsidP="00DC1641">
                          <w:pPr>
                            <w:pStyle w:val="ListParagraph"/>
                            <w:ind w:left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975507264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553998" w:rsidRDefault="00553998" w:rsidP="00CB7DA0">
      <w:pPr>
        <w:spacing w:after="80" w:line="240" w:lineRule="auto"/>
        <w:ind w:left="-426"/>
        <w:jc w:val="both"/>
        <w:rPr>
          <w:rFonts w:ascii="Calibri" w:eastAsia="Calibri" w:hAnsi="Calibri" w:cs="Arial"/>
          <w:b/>
          <w:bCs/>
        </w:rPr>
      </w:pPr>
    </w:p>
    <w:p w:rsidR="00CB7DA0" w:rsidRPr="00CB7DA0" w:rsidRDefault="00CB7DA0" w:rsidP="001F78CC">
      <w:pPr>
        <w:spacing w:after="80" w:line="240" w:lineRule="auto"/>
        <w:ind w:left="-567"/>
        <w:jc w:val="both"/>
        <w:rPr>
          <w:rFonts w:ascii="Calibri" w:eastAsia="Calibri" w:hAnsi="Calibri" w:cs="Arial"/>
          <w:sz w:val="20"/>
          <w:szCs w:val="20"/>
        </w:rPr>
      </w:pPr>
      <w:r w:rsidRPr="00CB7DA0">
        <w:rPr>
          <w:rFonts w:ascii="Calibri" w:eastAsia="Calibri" w:hAnsi="Calibri" w:cs="Arial"/>
          <w:b/>
          <w:bCs/>
        </w:rPr>
        <w:t>NOTE</w:t>
      </w:r>
      <w:r w:rsidRPr="00CB7DA0">
        <w:rPr>
          <w:rFonts w:ascii="Calibri" w:eastAsia="Calibri" w:hAnsi="Calibri" w:cs="Arial"/>
          <w:b/>
          <w:bCs/>
          <w:noProof/>
        </w:rPr>
        <w:t>:</w:t>
      </w:r>
      <w:r w:rsidRPr="00CB7DA0">
        <w:rPr>
          <w:rFonts w:ascii="Calibri" w:eastAsia="Calibri" w:hAnsi="Calibri" w:cs="Arial"/>
          <w:sz w:val="18"/>
          <w:szCs w:val="18"/>
        </w:rPr>
        <w:t xml:space="preserve"> I understand that subcultures of the deposited strain will be listed online and distributed by the IBRC (for a reasonable fee to cover actual expenses). All deposits in the open collection will be handled confidentially until the IBRC number, taxonomic name or strain designation is published in a journal or the depositor indicates that the strain may be released. However, if neither the name, IBRC number, nor strain designation has been published within 4 years the IBRC reserves the right to release the strain.</w:t>
      </w:r>
    </w:p>
    <w:p w:rsidR="00CB7DA0" w:rsidRDefault="00D32B36" w:rsidP="001F78CC">
      <w:pPr>
        <w:tabs>
          <w:tab w:val="left" w:pos="4253"/>
        </w:tabs>
        <w:spacing w:after="200" w:line="276" w:lineRule="auto"/>
        <w:ind w:left="-567"/>
        <w:jc w:val="both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194912">
        <w:rPr>
          <w:rFonts w:ascii="Calibri" w:eastAsia="Calibri" w:hAnsi="Calibri" w:cs="Arial"/>
          <w:b/>
          <w:bCs/>
          <w:color w:val="FF0000"/>
          <w:sz w:val="20"/>
          <w:szCs w:val="20"/>
        </w:rPr>
        <w:t>*</w:t>
      </w:r>
      <w:r w:rsidR="00CB7DA0" w:rsidRPr="00281541">
        <w:rPr>
          <w:rFonts w:ascii="Calibri" w:eastAsia="Calibri" w:hAnsi="Calibri" w:cs="Arial"/>
          <w:b/>
          <w:bCs/>
          <w:color w:val="FF0000"/>
        </w:rPr>
        <w:t xml:space="preserve">I confirm that </w:t>
      </w:r>
      <w:r w:rsidR="00572369">
        <w:rPr>
          <w:rFonts w:ascii="Calibri" w:eastAsia="Calibri" w:hAnsi="Calibri" w:cs="Arial"/>
          <w:b/>
          <w:bCs/>
          <w:color w:val="FF0000"/>
        </w:rPr>
        <w:t>I</w:t>
      </w:r>
      <w:r w:rsidR="00CB7DA0" w:rsidRPr="00281541">
        <w:rPr>
          <w:rFonts w:ascii="Calibri" w:eastAsia="Calibri" w:hAnsi="Calibri" w:cs="Arial"/>
          <w:b/>
          <w:bCs/>
          <w:color w:val="FF0000"/>
        </w:rPr>
        <w:t xml:space="preserve"> accept above conditions </w:t>
      </w:r>
      <w:permStart w:id="872894163" w:edGrp="everyone"/>
      <w:sdt>
        <w:sdtPr>
          <w:rPr>
            <w:rFonts w:ascii="Calibri" w:eastAsia="Calibri" w:hAnsi="Calibri" w:cs="Arial"/>
            <w:b/>
            <w:bCs/>
          </w:rPr>
          <w:id w:val="-111952514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0A18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permEnd w:id="872894163"/>
      <w:r w:rsidR="00CB7DA0">
        <w:rPr>
          <w:rFonts w:ascii="Calibri" w:eastAsia="Calibri" w:hAnsi="Calibri" w:cs="Arial"/>
          <w:b/>
          <w:bCs/>
        </w:rPr>
        <w:tab/>
      </w:r>
      <w:r w:rsidR="00040AC0" w:rsidRPr="00F05062">
        <w:rPr>
          <w:rFonts w:ascii="Calibri" w:eastAsia="Calibri" w:hAnsi="Calibri" w:cs="Arial"/>
          <w:b/>
          <w:bCs/>
          <w:color w:val="FF0000"/>
          <w:sz w:val="20"/>
          <w:szCs w:val="20"/>
        </w:rPr>
        <w:t>*</w:t>
      </w:r>
      <w:r w:rsidR="00CB7DA0" w:rsidRPr="00DC1641">
        <w:rPr>
          <w:rFonts w:ascii="Calibri" w:eastAsia="Calibri" w:hAnsi="Calibri" w:cs="Arial"/>
          <w:b/>
          <w:bCs/>
          <w:color w:val="A6A6A6" w:themeColor="background1" w:themeShade="A6"/>
          <w:sz w:val="20"/>
          <w:szCs w:val="20"/>
        </w:rPr>
        <w:t>Date:</w:t>
      </w:r>
      <w:r w:rsidR="00CB7DA0" w:rsidRPr="00F05062">
        <w:rPr>
          <w:rFonts w:ascii="Calibri" w:eastAsia="Calibri" w:hAnsi="Calibri" w:cs="Arial"/>
          <w:b/>
          <w:bCs/>
          <w:color w:val="1F4E79" w:themeColor="accent1" w:themeShade="80"/>
          <w:sz w:val="20"/>
          <w:szCs w:val="20"/>
        </w:rPr>
        <w:t xml:space="preserve"> </w:t>
      </w:r>
      <w:sdt>
        <w:sdtPr>
          <w:rPr>
            <w:rFonts w:ascii="Calibri" w:eastAsia="Calibri" w:hAnsi="Calibri" w:cs="Arial"/>
            <w:sz w:val="20"/>
            <w:szCs w:val="20"/>
          </w:rPr>
          <w:id w:val="-363211328"/>
          <w:placeholder>
            <w:docPart w:val="835787D83AD44C97ACA53F2C473E2177"/>
          </w:placeholder>
          <w:showingPlcHdr/>
          <w15:color w:val="FF0000"/>
          <w:date w:fullDate="2017-02-15T00:00:00Z">
            <w:dateFormat w:val="yyyy-MM-dd"/>
            <w:lid w:val="en-US"/>
            <w:storeMappedDataAs w:val="dateTime"/>
            <w:calendar w:val="gregorian"/>
          </w:date>
        </w:sdtPr>
        <w:sdtEndPr/>
        <w:sdtContent>
          <w:permStart w:id="1692944184" w:edGrp="everyone"/>
          <w:r w:rsidR="00350A18" w:rsidRPr="00350A18">
            <w:rPr>
              <w:rStyle w:val="PlaceholderText"/>
              <w:color w:val="FFFFFF" w:themeColor="background1"/>
            </w:rPr>
            <w:t>Click here to enter a date.</w:t>
          </w:r>
          <w:permEnd w:id="1692944184"/>
        </w:sdtContent>
      </w:sdt>
    </w:p>
    <w:p w:rsidR="003E4C4D" w:rsidRDefault="00A9352A" w:rsidP="00553998">
      <w:pPr>
        <w:spacing w:after="200" w:line="276" w:lineRule="auto"/>
        <w:jc w:val="right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Calibri" w:eastAsia="Calibri" w:hAnsi="Calibri" w:cs="Arial"/>
          <w:b/>
          <w:bCs/>
          <w:noProof/>
          <w:color w:val="5B9BD5" w:themeColor="accen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476CBE" wp14:editId="202363EF">
                <wp:simplePos x="0" y="0"/>
                <wp:positionH relativeFrom="column">
                  <wp:posOffset>2268855</wp:posOffset>
                </wp:positionH>
                <wp:positionV relativeFrom="paragraph">
                  <wp:posOffset>572135</wp:posOffset>
                </wp:positionV>
                <wp:extent cx="1689100" cy="609600"/>
                <wp:effectExtent l="0" t="0" r="2540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281541" w:rsidRDefault="00035AD9" w:rsidP="00A9352A">
                            <w:pPr>
                              <w:jc w:val="lowKashida"/>
                              <w:rPr>
                                <w:sz w:val="24"/>
                                <w:szCs w:val="24"/>
                              </w:rPr>
                            </w:pPr>
                            <w:r w:rsidRPr="00281541">
                              <w:rPr>
                                <w:rFonts w:ascii="MyriadPro-Regular" w:eastAsia="Calibri" w:hAnsi="MyriadPro-Regular" w:cs="MyriadPro-Regular"/>
                                <w:sz w:val="16"/>
                                <w:szCs w:val="16"/>
                              </w:rPr>
                              <w:t>You have to sign the printed form. Alternatively, you can insert your scanned signature in the field on the left.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76CBE" id="Text Box 42" o:spid="_x0000_s1042" type="#_x0000_t202" style="position:absolute;left:0;text-align:left;margin-left:178.65pt;margin-top:45.05pt;width:133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" fillcolor="white [3201]" strokecolor="red" strokeweight=".5pt">
                <v:textbox>
                  <w:txbxContent>
                    <w:p w:rsidR="00035AD9" w:rsidRPr="00281541" w:rsidRDefault="00035AD9" w:rsidP="00A9352A">
                      <w:pPr>
                        <w:jc w:val="lowKashida"/>
                        <w:rPr>
                          <w:sz w:val="24"/>
                          <w:szCs w:val="24"/>
                        </w:rPr>
                      </w:pPr>
                      <w:r w:rsidRPr="00281541">
                        <w:rPr>
                          <w:rFonts w:ascii="MyriadPro-Regular" w:eastAsia="Calibri" w:hAnsi="MyriadPro-Regular" w:cs="MyriadPro-Regular"/>
                          <w:sz w:val="16"/>
                          <w:szCs w:val="16"/>
                        </w:rPr>
                        <w:t>You have to sign the printed form. Alternatively, you can insert your scanned signature in the field on the left.</w:t>
                      </w:r>
                    </w:p>
                  </w:txbxContent>
                </v:textbox>
              </v:shape>
            </w:pict>
          </mc:Fallback>
        </mc:AlternateContent>
      </w:r>
      <w:r w:rsidR="000F40D9">
        <w:rPr>
          <w:rFonts w:ascii="MyriadPro-Regular" w:eastAsia="Calibri" w:hAnsi="MyriadPro-Regular" w:cs="MyriadPro-Regular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BD7B90" wp14:editId="6839EC2F">
                <wp:simplePos x="0" y="0"/>
                <wp:positionH relativeFrom="column">
                  <wp:posOffset>2593840</wp:posOffset>
                </wp:positionH>
                <wp:positionV relativeFrom="paragraph">
                  <wp:posOffset>130783</wp:posOffset>
                </wp:positionV>
                <wp:extent cx="1506855" cy="246380"/>
                <wp:effectExtent l="0" t="0" r="0" b="127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6855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5AD9" w:rsidRPr="00FC06B8" w:rsidRDefault="00035AD9" w:rsidP="005F3944">
                            <w:pPr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</w:pPr>
                            <w:r w:rsidRPr="00A9352A"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*</w:t>
                            </w:r>
                            <w:r w:rsidRPr="00DC1641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Signature of depositor:</w:t>
                            </w:r>
                            <w:r w:rsidRPr="00FC06B8">
                              <w:rPr>
                                <w:rFonts w:ascii="Calibri" w:eastAsia="Calibri" w:hAnsi="Calibri" w:cs="Arial"/>
                                <w:b/>
                                <w:bCs/>
                                <w:noProof/>
                                <w:color w:val="1F4E79" w:themeColor="accent1" w:themeShade="8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035AD9" w:rsidRPr="005F3944" w:rsidRDefault="00035A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D7B90" id="Text Box 49" o:spid="_x0000_s1043" type="#_x0000_t202" style="position:absolute;left:0;text-align:left;margin-left:204.25pt;margin-top:10.3pt;width:118.65pt;height:19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" fillcolor="white [3201]" stroked="f" strokeweight=".5pt">
                <v:textbox>
                  <w:txbxContent>
                    <w:p w:rsidR="00035AD9" w:rsidRPr="00FC06B8" w:rsidRDefault="00035AD9" w:rsidP="005F3944">
                      <w:pPr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</w:pPr>
                      <w:r w:rsidRPr="00A9352A">
                        <w:rPr>
                          <w:rFonts w:ascii="Calibri" w:eastAsia="Calibri" w:hAnsi="Calibri" w:cs="Arial"/>
                          <w:b/>
                          <w:bCs/>
                          <w:color w:val="FF0000"/>
                          <w:sz w:val="20"/>
                          <w:szCs w:val="20"/>
                        </w:rPr>
                        <w:t>*</w:t>
                      </w:r>
                      <w:r w:rsidRPr="00DC1641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A6A6A6" w:themeColor="background1" w:themeShade="A6"/>
                          <w:sz w:val="20"/>
                          <w:szCs w:val="20"/>
                        </w:rPr>
                        <w:t>Signature of depositor:</w:t>
                      </w:r>
                      <w:r w:rsidRPr="00FC06B8">
                        <w:rPr>
                          <w:rFonts w:ascii="Calibri" w:eastAsia="Calibri" w:hAnsi="Calibri" w:cs="Arial"/>
                          <w:b/>
                          <w:bCs/>
                          <w:noProof/>
                          <w:color w:val="1F4E79" w:themeColor="accent1" w:themeShade="80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035AD9" w:rsidRPr="005F3944" w:rsidRDefault="00035AD9"/>
                  </w:txbxContent>
                </v:textbox>
              </v:shape>
            </w:pict>
          </mc:Fallback>
        </mc:AlternateContent>
      </w: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id w:val="-1993931510"/>
          <w:showingPlcHdr/>
          <w15:color w:val="FF0000"/>
          <w:picture/>
        </w:sdtPr>
        <w:sdtEndPr/>
        <w:sdtContent>
          <w:permStart w:id="1210070898" w:edGrp="everyone"/>
          <w:r w:rsidR="008D3A9B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 wp14:anchorId="1126B75C" wp14:editId="1554EBFD">
                <wp:extent cx="1514475" cy="15144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210070898"/>
        </w:sdtContent>
      </w:sdt>
    </w:p>
    <w:p w:rsidR="00553998" w:rsidRDefault="00553998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0C091F" w:rsidRDefault="000C091F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553998" w:rsidRDefault="00553998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3E4C4D" w:rsidRPr="008D3A9B" w:rsidRDefault="00194912" w:rsidP="008D3A9B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1" locked="1" layoutInCell="1" allowOverlap="0" wp14:anchorId="6B3D51F6" wp14:editId="2A7E28C7">
                <wp:simplePos x="0" y="0"/>
                <wp:positionH relativeFrom="margin">
                  <wp:posOffset>-231140</wp:posOffset>
                </wp:positionH>
                <wp:positionV relativeFrom="page">
                  <wp:posOffset>1065530</wp:posOffset>
                </wp:positionV>
                <wp:extent cx="6181090" cy="8631555"/>
                <wp:effectExtent l="0" t="0" r="10160" b="17145"/>
                <wp:wrapNone/>
                <wp:docPr id="46" name="Text Box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81090" cy="8631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591656472"/>
                              <w:showingPlcHdr/>
                              <w15:color w:val="33CCCC"/>
                              <w:text/>
                            </w:sdtPr>
                            <w:sdtEndPr/>
                            <w:sdtContent>
                              <w:permStart w:id="1442397933" w:edGrp="everyone" w:displacedByCustomXml="prev"/>
                              <w:p w:rsidR="00035AD9" w:rsidRDefault="00DC14A4" w:rsidP="00DC14A4"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    </w:t>
                                </w:r>
                              </w:p>
                              <w:permEnd w:id="1442397933" w:displacedByCustomXml="next"/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D51F6" id="Text Box 46" o:spid="_x0000_s1044" type="#_x0000_t202" style="position:absolute;margin-left:-18.2pt;margin-top:83.9pt;width:486.7pt;height:679.6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" o:allowoverlap="f" fillcolor="white [3201]" strokecolor="#5b9bd5 [3204]" strokeweight=".5pt">
                <v:path arrowok="t"/>
                <o:lock v:ext="edit" aspectratio="t"/>
                <v:textbox>
                  <w:txbxContent>
                    <w:sdt>
                      <w:sdtPr>
                        <w:rPr>
                          <w:sz w:val="18"/>
                          <w:szCs w:val="18"/>
                        </w:rPr>
                        <w:id w:val="1591656472"/>
                        <w:showingPlcHdr/>
                        <w15:color w:val="33CCCC"/>
                        <w:text/>
                      </w:sdtPr>
                      <w:sdtEndPr/>
                      <w:sdtContent>
                        <w:permStart w:id="1442397933" w:edGrp="everyone" w:displacedByCustomXml="prev"/>
                        <w:p w:rsidR="00035AD9" w:rsidRDefault="00DC14A4" w:rsidP="00DC14A4"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</w:p>
                        <w:permEnd w:id="1442397933" w:displacedByCustomXml="next"/>
                      </w:sdtContent>
                    </w:sdt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4EF2F09" wp14:editId="26EC56D2">
                <wp:simplePos x="0" y="0"/>
                <wp:positionH relativeFrom="column">
                  <wp:posOffset>3781425</wp:posOffset>
                </wp:positionH>
                <wp:positionV relativeFrom="page">
                  <wp:posOffset>276225</wp:posOffset>
                </wp:positionV>
                <wp:extent cx="2722880" cy="590550"/>
                <wp:effectExtent l="0" t="0" r="20320" b="1905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288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Accession Number: IBRC-M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055692661"/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513571742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513571742"/>
                              </w:sdtContent>
                            </w:sdt>
                          </w:p>
                          <w:p w:rsidR="00035AD9" w:rsidRPr="004E2299" w:rsidRDefault="00035AD9" w:rsidP="00222D71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 xml:space="preserve">Date of Accession: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232620364"/>
                                <w:showingPlcHdr/>
                                <w15:color w:val="33CCCC"/>
                                <w:date>
                                  <w:dateFormat w:val="yyyy-MM-dd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1675258052" w:edGrp="everyone"/>
                                <w:r w:rsidR="00222D71"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1675258052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F2F09" id="Text Box 45" o:spid="_x0000_s1045" type="#_x0000_t202" style="position:absolute;margin-left:297.75pt;margin-top:21.75pt;width:214.4pt;height:46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" fillcolor="window" strokecolor="#5b9bd5" strokeweight=".5pt">
                <v:path arrowok="t"/>
                <v:textbox>
                  <w:txbxContent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Accession Number: IBRC-M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055692661"/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513571742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513571742"/>
                        </w:sdtContent>
                      </w:sdt>
                    </w:p>
                    <w:p w:rsidR="00035AD9" w:rsidRPr="004E2299" w:rsidRDefault="00035AD9" w:rsidP="00222D71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 xml:space="preserve">Date of Accession: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232620364"/>
                          <w:showingPlcHdr/>
                          <w15:color w:val="33CCCC"/>
                          <w:date>
                            <w:dateFormat w:val="yyyy-MM-dd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1675258052" w:edGrp="everyone"/>
                          <w:r w:rsidR="00222D71"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1675258052"/>
                        </w:sdtContent>
                      </w:sdt>
                    </w:p>
                  </w:txbxContent>
                </v:textbox>
                <w10:wrap anchory="page"/>
              </v:shape>
            </w:pict>
          </mc:Fallback>
        </mc:AlternateContent>
      </w:r>
      <w:r w:rsidR="003E4C4D">
        <w:rPr>
          <w:rFonts w:ascii="Calibri" w:eastAsia="Calibri" w:hAnsi="Calibri" w:cs="Arial"/>
          <w:b/>
          <w:bCs/>
          <w:color w:val="1F4E79" w:themeColor="accent1" w:themeShade="80"/>
        </w:rPr>
        <w:t>APPENDIX 1.</w:t>
      </w:r>
      <w:r w:rsidR="005831CC" w:rsidRPr="005831CC">
        <w:rPr>
          <w:noProof/>
        </w:rPr>
        <w:t xml:space="preserve"> </w:t>
      </w:r>
    </w:p>
    <w:p w:rsidR="00C72ABE" w:rsidRDefault="008D3A9B" w:rsidP="003E4C4D">
      <w:pPr>
        <w:rPr>
          <w:rFonts w:ascii="Calibri" w:eastAsia="Calibri" w:hAnsi="Calibri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3CB7501" wp14:editId="3F54827A">
                <wp:simplePos x="0" y="0"/>
                <wp:positionH relativeFrom="column">
                  <wp:posOffset>3704911</wp:posOffset>
                </wp:positionH>
                <wp:positionV relativeFrom="paragraph">
                  <wp:posOffset>-395383</wp:posOffset>
                </wp:positionV>
                <wp:extent cx="2723461" cy="590550"/>
                <wp:effectExtent l="0" t="0" r="20320" b="1905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461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Accession Number: IBRC-M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541801034"/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93535198" w:edGrp="everyone"/>
                                <w:r w:rsidR="00222D71"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93535198"/>
                              </w:sdtContent>
                            </w:sdt>
                          </w:p>
                          <w:p w:rsidR="00035AD9" w:rsidRPr="004E2299" w:rsidRDefault="00035AD9" w:rsidP="00194912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937662016"/>
                                <w:showingPlcHdr/>
                                <w15:color w:val="33CCCC"/>
                                <w:date>
                                  <w:dateFormat w:val="yyyy-MM-dd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212338794" w:edGrp="everyone"/>
                                <w:r w:rsidR="00222D71"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212338794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B7501" id="Text Box 47" o:spid="_x0000_s1046" type="#_x0000_t202" style="position:absolute;margin-left:291.75pt;margin-top:-31.15pt;width:214.45pt;height:46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" fillcolor="window" strokecolor="#5b9bd5" strokeweight=".5pt">
                <v:path arrowok="t"/>
                <v:textbox>
                  <w:txbxContent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Accession Number: IBRC-M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541801034"/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93535198" w:edGrp="everyone"/>
                          <w:r w:rsidR="00222D71"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93535198"/>
                        </w:sdtContent>
                      </w:sdt>
                    </w:p>
                    <w:p w:rsidR="00035AD9" w:rsidRPr="004E2299" w:rsidRDefault="00035AD9" w:rsidP="00194912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937662016"/>
                          <w:showingPlcHdr/>
                          <w15:color w:val="33CCCC"/>
                          <w:date>
                            <w:dateFormat w:val="yyyy-MM-dd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212338794" w:edGrp="everyone"/>
                          <w:r w:rsidR="00222D71"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212338794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1" locked="1" layoutInCell="1" allowOverlap="0" wp14:anchorId="281E575E" wp14:editId="2F0A6AD8">
                <wp:simplePos x="0" y="0"/>
                <wp:positionH relativeFrom="margin">
                  <wp:posOffset>-189230</wp:posOffset>
                </wp:positionH>
                <wp:positionV relativeFrom="page">
                  <wp:posOffset>1313180</wp:posOffset>
                </wp:positionV>
                <wp:extent cx="6181090" cy="8345170"/>
                <wp:effectExtent l="0" t="0" r="10160" b="17780"/>
                <wp:wrapNone/>
                <wp:docPr id="48" name="Text Box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6181090" cy="8345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035AD9" w:rsidRPr="00194912" w:rsidRDefault="00035AD9" w:rsidP="00350A18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E575E" id="Text Box 48" o:spid="_x0000_s1047" type="#_x0000_t202" style="position:absolute;margin-left:-14.9pt;margin-top:103.4pt;width:486.7pt;height:657.1pt;z-index:-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" o:allowoverlap="f" fillcolor="window" strokecolor="#5b9bd5" strokeweight=".5pt">
                <v:path arrowok="t"/>
                <o:lock v:ext="edit" aspectratio="t"/>
                <v:textbox>
                  <w:txbxContent>
                    <w:p w:rsidR="00035AD9" w:rsidRPr="00194912" w:rsidRDefault="00035AD9" w:rsidP="00350A18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:rsidR="00C72ABE" w:rsidRDefault="008D3A9B" w:rsidP="00D2478C">
      <w:pPr>
        <w:rPr>
          <w:rFonts w:ascii="Calibri" w:eastAsia="Calibri" w:hAnsi="Calibri" w:cs="Arial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t>APPENDIX 2</w:t>
      </w:r>
    </w:p>
    <w:sdt>
      <w:sdtPr>
        <w:rPr>
          <w:sz w:val="18"/>
          <w:szCs w:val="18"/>
        </w:rPr>
        <w:id w:val="-1179884113"/>
        <w:showingPlcHdr/>
        <w15:color w:val="33CCCC"/>
        <w:text/>
      </w:sdtPr>
      <w:sdtEndPr/>
      <w:sdtContent>
        <w:permStart w:id="80025217" w:edGrp="everyone" w:displacedByCustomXml="prev"/>
        <w:p w:rsidR="00905B61" w:rsidRDefault="00DC14A4" w:rsidP="00DC14A4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</w:t>
          </w:r>
        </w:p>
        <w:permEnd w:id="80025217" w:displacedByCustomXml="next"/>
      </w:sdtContent>
    </w:sdt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C72ABE" w:rsidRDefault="00C72ABE" w:rsidP="003E4C4D">
      <w:pPr>
        <w:rPr>
          <w:rFonts w:ascii="Calibri" w:eastAsia="Calibri" w:hAnsi="Calibri" w:cs="Arial"/>
        </w:rPr>
      </w:pPr>
    </w:p>
    <w:p w:rsidR="00194912" w:rsidRDefault="00194912" w:rsidP="003E4C4D">
      <w:pPr>
        <w:rPr>
          <w:rFonts w:ascii="Calibri" w:eastAsia="Calibri" w:hAnsi="Calibri" w:cs="Arial"/>
        </w:rPr>
      </w:pPr>
    </w:p>
    <w:p w:rsidR="00194912" w:rsidRDefault="00194912" w:rsidP="003E4C4D">
      <w:pPr>
        <w:rPr>
          <w:rFonts w:ascii="Calibri" w:eastAsia="Calibri" w:hAnsi="Calibri" w:cs="Arial"/>
        </w:rPr>
      </w:pPr>
    </w:p>
    <w:p w:rsidR="003E4C4D" w:rsidRDefault="003E4C4D" w:rsidP="003E4C4D">
      <w:pPr>
        <w:rPr>
          <w:rFonts w:ascii="Calibri" w:eastAsia="Calibri" w:hAnsi="Calibri" w:cs="Arial"/>
        </w:rPr>
      </w:pPr>
    </w:p>
    <w:p w:rsidR="003E4C4D" w:rsidRDefault="003E4C4D" w:rsidP="00194912">
      <w:pPr>
        <w:ind w:right="-1130"/>
        <w:rPr>
          <w:rFonts w:ascii="Calibri" w:eastAsia="Calibri" w:hAnsi="Calibri" w:cs="Arial"/>
        </w:rPr>
      </w:pPr>
    </w:p>
    <w:p w:rsidR="003E4C4D" w:rsidRDefault="003E4C4D" w:rsidP="00750870">
      <w:pPr>
        <w:rPr>
          <w:rFonts w:ascii="Calibri" w:eastAsia="Calibri" w:hAnsi="Calibri" w:cs="Arial"/>
        </w:rPr>
      </w:pPr>
    </w:p>
    <w:p w:rsidR="00750870" w:rsidRDefault="00750870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C72ABE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C72ABE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D2478C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D2478C" w:rsidP="00D2478C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 w:rsidRPr="00D2478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26F0CF" wp14:editId="36F127C4">
                <wp:simplePos x="0" y="0"/>
                <wp:positionH relativeFrom="column">
                  <wp:posOffset>3644900</wp:posOffset>
                </wp:positionH>
                <wp:positionV relativeFrom="paragraph">
                  <wp:posOffset>-381000</wp:posOffset>
                </wp:positionV>
                <wp:extent cx="2723461" cy="590550"/>
                <wp:effectExtent l="0" t="0" r="2032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461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5B9BD5"/>
                          </a:solidFill>
                        </a:ln>
                        <a:effectLst/>
                      </wps:spPr>
                      <wps:txbx>
                        <w:txbxContent>
                          <w:p w:rsidR="00D2478C" w:rsidRPr="004E2299" w:rsidRDefault="00D2478C" w:rsidP="00D2478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299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To be completed by the IBRC</w:t>
                            </w:r>
                          </w:p>
                          <w:p w:rsidR="00D2478C" w:rsidRPr="004E2299" w:rsidRDefault="00D2478C" w:rsidP="00D2478C">
                            <w:pPr>
                              <w:pStyle w:val="ListParagraph"/>
                              <w:ind w:left="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Accession Number: IBRC-M</w:t>
                            </w:r>
                            <w:r w:rsidRPr="00553998">
                              <w:rPr>
                                <w:color w:val="1F4E79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1733685237"/>
                                <w:showingPlcHdr/>
                                <w15:color w:val="33CCCC"/>
                                <w:text w:multiLine="1"/>
                              </w:sdtPr>
                              <w:sdtEndPr/>
                              <w:sdtContent>
                                <w:permStart w:id="70584349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20"/>
                                    <w:szCs w:val="20"/>
                                  </w:rPr>
                                  <w:t>Click here to enter text.</w:t>
                                </w:r>
                                <w:permEnd w:id="70584349"/>
                              </w:sdtContent>
                            </w:sdt>
                          </w:p>
                          <w:p w:rsidR="00D2478C" w:rsidRPr="004E2299" w:rsidRDefault="00D2478C" w:rsidP="00D2478C">
                            <w:pPr>
                              <w:pStyle w:val="ListParagraph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  <w:r w:rsidRPr="008D3A9B"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t>Date of Accession:</w:t>
                            </w:r>
                            <w:r w:rsidRPr="004E2299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18"/>
                                  <w:szCs w:val="18"/>
                                </w:rPr>
                                <w:id w:val="-991095225"/>
                                <w:showingPlcHdr/>
                                <w15:color w:val="33CCCC"/>
                                <w:date>
                                  <w:dateFormat w:val="yyyy-MM-dd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ermStart w:id="1769960881" w:edGrp="everyone"/>
                                <w:r w:rsidRPr="00222D71">
                                  <w:rPr>
                                    <w:rStyle w:val="PlaceholderText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Click here to enter a date.</w:t>
                                </w:r>
                                <w:permEnd w:id="1769960881"/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6F0CF" id="Text Box 14" o:spid="_x0000_s1048" type="#_x0000_t202" style="position:absolute;margin-left:287pt;margin-top:-30pt;width:214.45pt;height:46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" fillcolor="window" strokecolor="#5b9bd5" strokeweight=".5pt">
                <v:path arrowok="t"/>
                <v:textbox>
                  <w:txbxContent>
                    <w:p w:rsidR="00D2478C" w:rsidRPr="004E2299" w:rsidRDefault="00D2478C" w:rsidP="00D2478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E2299">
                        <w:rPr>
                          <w:b/>
                          <w:bCs/>
                          <w:sz w:val="18"/>
                          <w:szCs w:val="18"/>
                        </w:rPr>
                        <w:t>To be completed by the IBRC</w:t>
                      </w:r>
                    </w:p>
                    <w:p w:rsidR="00D2478C" w:rsidRPr="004E2299" w:rsidRDefault="00D2478C" w:rsidP="00D2478C">
                      <w:pPr>
                        <w:pStyle w:val="ListParagraph"/>
                        <w:ind w:left="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Accession Number: IBRC-M</w:t>
                      </w:r>
                      <w:r w:rsidRPr="00553998">
                        <w:rPr>
                          <w:color w:val="1F4E79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1733685237"/>
                          <w:showingPlcHdr/>
                          <w15:color w:val="33CCCC"/>
                          <w:text w:multiLine="1"/>
                        </w:sdtPr>
                        <w:sdtEndPr/>
                        <w:sdtContent>
                          <w:permStart w:id="70584349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20"/>
                              <w:szCs w:val="20"/>
                            </w:rPr>
                            <w:t>Click here to enter text.</w:t>
                          </w:r>
                          <w:permEnd w:id="70584349"/>
                        </w:sdtContent>
                      </w:sdt>
                    </w:p>
                    <w:p w:rsidR="00D2478C" w:rsidRPr="004E2299" w:rsidRDefault="00D2478C" w:rsidP="00D2478C">
                      <w:pPr>
                        <w:pStyle w:val="ListParagraph"/>
                        <w:ind w:left="0"/>
                        <w:rPr>
                          <w:sz w:val="18"/>
                          <w:szCs w:val="18"/>
                        </w:rPr>
                      </w:pPr>
                      <w:r w:rsidRPr="008D3A9B"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t>Date of Accession:</w:t>
                      </w:r>
                      <w:r w:rsidRPr="004E2299">
                        <w:rPr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sz w:val="18"/>
                            <w:szCs w:val="18"/>
                          </w:rPr>
                          <w:id w:val="-991095225"/>
                          <w:showingPlcHdr/>
                          <w15:color w:val="33CCCC"/>
                          <w:date>
                            <w:dateFormat w:val="yyyy-MM-dd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ermStart w:id="1769960881" w:edGrp="everyone"/>
                          <w:r w:rsidRPr="00222D71">
                            <w:rPr>
                              <w:rStyle w:val="PlaceholderText"/>
                              <w:color w:val="FFFFFF" w:themeColor="background1"/>
                              <w:sz w:val="18"/>
                              <w:szCs w:val="18"/>
                            </w:rPr>
                            <w:t>Click here to enter a date.</w:t>
                          </w:r>
                          <w:permEnd w:id="1769960881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b/>
          <w:bCs/>
          <w:color w:val="1F4E79" w:themeColor="accent1" w:themeShade="80"/>
        </w:rPr>
        <w:t>APPENDIX 3.</w:t>
      </w:r>
      <w:r w:rsidRPr="00D2478C">
        <w:rPr>
          <w:noProof/>
        </w:rPr>
        <w:t xml:space="preserve"> </w:t>
      </w:r>
    </w:p>
    <w:p w:rsidR="00C72ABE" w:rsidRDefault="00C72ABE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D2478C" w:rsidRDefault="00D2478C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C72ABE" w:rsidRDefault="003E6640" w:rsidP="003E4C4D">
      <w:pPr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acroscpic image"/>
          <w:tag w:val="Macroscpic image"/>
          <w:id w:val="-1340849981"/>
          <w:showingPlcHdr/>
          <w:picture/>
        </w:sdtPr>
        <w:sdtEndPr/>
        <w:sdtContent>
          <w:permStart w:id="956376083" w:edGrp="everyone"/>
          <w:r w:rsidR="00D2478C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>
                <wp:extent cx="1905000" cy="1905000"/>
                <wp:effectExtent l="0" t="0" r="0" b="0"/>
                <wp:docPr id="13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956376083"/>
        </w:sdtContent>
      </w:sdt>
    </w:p>
    <w:sdt>
      <w:sdtPr>
        <w:rPr>
          <w:rFonts w:ascii="Calibri" w:eastAsia="Calibri" w:hAnsi="Calibri" w:cs="Arial"/>
          <w:b/>
          <w:bCs/>
          <w:color w:val="1F4E79" w:themeColor="accent1" w:themeShade="80"/>
        </w:rPr>
        <w:id w:val="845667140"/>
        <w:placeholder>
          <w:docPart w:val="DefaultPlaceholder_1081868574"/>
        </w:placeholder>
        <w:showingPlcHdr/>
        <w:text/>
      </w:sdtPr>
      <w:sdtContent>
        <w:permStart w:id="342910766" w:edGrp="everyone" w:displacedByCustomXml="prev"/>
        <w:p w:rsidR="00FB7F2B" w:rsidRDefault="00FB7F2B" w:rsidP="003E4C4D">
          <w:pPr>
            <w:spacing w:after="200" w:line="276" w:lineRule="auto"/>
            <w:rPr>
              <w:rFonts w:ascii="Calibri" w:eastAsia="Calibri" w:hAnsi="Calibri" w:cs="Arial"/>
              <w:b/>
              <w:bCs/>
              <w:color w:val="1F4E79" w:themeColor="accent1" w:themeShade="80"/>
            </w:rPr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  <w:permEnd w:id="342910766" w:displacedByCustomXml="next"/>
      </w:sdtContent>
    </w:sdt>
    <w:p w:rsidR="005831CC" w:rsidRDefault="003E6640" w:rsidP="003E4C4D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sdt>
        <w:sdtPr>
          <w:rPr>
            <w:rFonts w:ascii="Calibri" w:eastAsia="Calibri" w:hAnsi="Calibri" w:cs="Arial"/>
            <w:b/>
            <w:bCs/>
            <w:color w:val="1F4E79" w:themeColor="accent1" w:themeShade="80"/>
          </w:rPr>
          <w:alias w:val="Microscpic image"/>
          <w:tag w:val="Microscpic image"/>
          <w:id w:val="1195510674"/>
          <w:showingPlcHdr/>
          <w:picture/>
        </w:sdtPr>
        <w:sdtEndPr/>
        <w:sdtContent>
          <w:permStart w:id="1839748888" w:edGrp="everyone"/>
          <w:r w:rsidR="00D2478C">
            <w:rPr>
              <w:rFonts w:ascii="Calibri" w:eastAsia="Calibri" w:hAnsi="Calibri" w:cs="Arial"/>
              <w:b/>
              <w:bCs/>
              <w:noProof/>
              <w:color w:val="1F4E79" w:themeColor="accent1" w:themeShade="80"/>
            </w:rPr>
            <w:drawing>
              <wp:inline distT="0" distB="0" distL="0" distR="0">
                <wp:extent cx="1905000" cy="1905000"/>
                <wp:effectExtent l="0" t="0" r="0" b="0"/>
                <wp:docPr id="1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permEnd w:id="1839748888"/>
        </w:sdtContent>
      </w:sdt>
      <w:permStart w:id="1643061695" w:edGrp="everyone"/>
    </w:p>
    <w:permEnd w:id="1643061695" w:displacedByCustomXml="next"/>
    <w:sdt>
      <w:sdtPr>
        <w:rPr>
          <w:rFonts w:ascii="Calibri" w:eastAsia="Calibri" w:hAnsi="Calibri" w:cs="Arial"/>
          <w:b/>
          <w:bCs/>
          <w:color w:val="1F4E79" w:themeColor="accent1" w:themeShade="80"/>
        </w:rPr>
        <w:id w:val="52438102"/>
        <w:placeholder>
          <w:docPart w:val="0A6A20994CDD4D29B4845863F1D6E0E5"/>
        </w:placeholder>
        <w:showingPlcHdr/>
        <w:text/>
      </w:sdtPr>
      <w:sdtContent>
        <w:permStart w:id="1811029359" w:edGrp="everyone" w:displacedByCustomXml="prev"/>
        <w:p w:rsidR="00FB7F2B" w:rsidRDefault="00FB7F2B" w:rsidP="00FB7F2B">
          <w:pPr>
            <w:spacing w:after="200" w:line="276" w:lineRule="auto"/>
            <w:rPr>
              <w:rFonts w:ascii="Calibri" w:eastAsia="Calibri" w:hAnsi="Calibri" w:cs="Arial"/>
              <w:b/>
              <w:bCs/>
              <w:color w:val="1F4E79" w:themeColor="accent1" w:themeShade="80"/>
            </w:rPr>
          </w:pPr>
          <w:r w:rsidRPr="00FB7F2B">
            <w:rPr>
              <w:rStyle w:val="PlaceholderText"/>
              <w:sz w:val="18"/>
              <w:szCs w:val="18"/>
            </w:rPr>
            <w:t>Click here to enter text.</w:t>
          </w:r>
        </w:p>
        <w:permEnd w:id="1811029359" w:displacedByCustomXml="next"/>
      </w:sdtContent>
    </w:sdt>
    <w:p w:rsidR="00FB7F2B" w:rsidRDefault="00FB7F2B" w:rsidP="00FB7F2B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3E4C4D" w:rsidRDefault="003E4C4D" w:rsidP="003E4C4D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  <w:r>
        <w:rPr>
          <w:rFonts w:ascii="Calibri" w:eastAsia="Calibri" w:hAnsi="Calibri" w:cs="Arial"/>
          <w:b/>
          <w:bCs/>
          <w:color w:val="1F4E79" w:themeColor="accent1" w:themeShade="80"/>
        </w:rPr>
        <w:tab/>
      </w:r>
    </w:p>
    <w:p w:rsidR="003E4C4D" w:rsidRDefault="003E4C4D" w:rsidP="003E4C4D">
      <w:pPr>
        <w:tabs>
          <w:tab w:val="left" w:pos="3922"/>
        </w:tabs>
        <w:spacing w:after="200" w:line="276" w:lineRule="auto"/>
        <w:rPr>
          <w:rFonts w:ascii="Calibri" w:eastAsia="Calibri" w:hAnsi="Calibri" w:cs="Arial"/>
          <w:b/>
          <w:bCs/>
          <w:color w:val="1F4E79" w:themeColor="accent1" w:themeShade="80"/>
        </w:rPr>
      </w:pPr>
    </w:p>
    <w:p w:rsidR="003E4C4D" w:rsidRPr="003E4C4D" w:rsidRDefault="003E4C4D" w:rsidP="003E4C4D">
      <w:pPr>
        <w:rPr>
          <w:rFonts w:ascii="Calibri" w:eastAsia="Calibri" w:hAnsi="Calibri" w:cs="Arial"/>
        </w:rPr>
      </w:pPr>
    </w:p>
    <w:sectPr w:rsidR="003E4C4D" w:rsidRPr="003E4C4D" w:rsidSect="00784CD0">
      <w:footerReference w:type="default" r:id="rId11"/>
      <w:pgSz w:w="12240" w:h="15840"/>
      <w:pgMar w:top="1282" w:right="1440" w:bottom="245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640" w:rsidRDefault="003E6640" w:rsidP="006A62C7">
      <w:pPr>
        <w:spacing w:after="0" w:line="240" w:lineRule="auto"/>
      </w:pPr>
      <w:r>
        <w:separator/>
      </w:r>
    </w:p>
  </w:endnote>
  <w:endnote w:type="continuationSeparator" w:id="0">
    <w:p w:rsidR="003E6640" w:rsidRDefault="003E6640" w:rsidP="006A6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74814346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56F61" w:rsidRPr="00656F61" w:rsidRDefault="00656F61">
            <w:pPr>
              <w:pStyle w:val="Footer"/>
              <w:jc w:val="right"/>
              <w:rPr>
                <w:sz w:val="18"/>
                <w:szCs w:val="18"/>
              </w:rPr>
            </w:pPr>
            <w:r w:rsidRPr="00656F61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C709F3" wp14:editId="48D57CD4">
                      <wp:simplePos x="0" y="0"/>
                      <wp:positionH relativeFrom="column">
                        <wp:posOffset>-307975</wp:posOffset>
                      </wp:positionH>
                      <wp:positionV relativeFrom="paragraph">
                        <wp:posOffset>-26449</wp:posOffset>
                      </wp:positionV>
                      <wp:extent cx="665922" cy="218661"/>
                      <wp:effectExtent l="0" t="0" r="127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5922" cy="2186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56F61" w:rsidRPr="00656F61" w:rsidRDefault="00656F6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56F61">
                                    <w:rPr>
                                      <w:sz w:val="18"/>
                                      <w:szCs w:val="18"/>
                                    </w:rPr>
                                    <w:t>Edition: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C709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49" type="#_x0000_t202" style="position:absolute;left:0;text-align:left;margin-left:-24.25pt;margin-top:-2.1pt;width:52.45pt;height:1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" fillcolor="white [3201]" stroked="f" strokeweight=".5pt">
                      <v:textbox>
                        <w:txbxContent>
                          <w:p w:rsidR="00656F61" w:rsidRPr="00656F61" w:rsidRDefault="00656F6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56F61">
                              <w:rPr>
                                <w:sz w:val="18"/>
                                <w:szCs w:val="18"/>
                              </w:rPr>
                              <w:t>Edition: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6F61">
              <w:rPr>
                <w:sz w:val="18"/>
                <w:szCs w:val="18"/>
              </w:rPr>
              <w:t xml:space="preserve">Page </w:t>
            </w:r>
            <w:r w:rsidRPr="00656F61">
              <w:rPr>
                <w:b/>
                <w:bCs/>
                <w:sz w:val="18"/>
                <w:szCs w:val="18"/>
              </w:rPr>
              <w:fldChar w:fldCharType="begin"/>
            </w:r>
            <w:r w:rsidRPr="00656F61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656F61">
              <w:rPr>
                <w:b/>
                <w:bCs/>
                <w:sz w:val="18"/>
                <w:szCs w:val="18"/>
              </w:rPr>
              <w:fldChar w:fldCharType="separate"/>
            </w:r>
            <w:r w:rsidR="00FB7F2B">
              <w:rPr>
                <w:b/>
                <w:bCs/>
                <w:noProof/>
                <w:sz w:val="18"/>
                <w:szCs w:val="18"/>
              </w:rPr>
              <w:t>1</w:t>
            </w:r>
            <w:r w:rsidRPr="00656F61">
              <w:rPr>
                <w:b/>
                <w:bCs/>
                <w:sz w:val="18"/>
                <w:szCs w:val="18"/>
              </w:rPr>
              <w:fldChar w:fldCharType="end"/>
            </w:r>
            <w:r w:rsidRPr="00656F61">
              <w:rPr>
                <w:sz w:val="18"/>
                <w:szCs w:val="18"/>
              </w:rPr>
              <w:t xml:space="preserve"> of </w:t>
            </w:r>
            <w:r w:rsidRPr="00656F61">
              <w:rPr>
                <w:b/>
                <w:bCs/>
                <w:sz w:val="18"/>
                <w:szCs w:val="18"/>
              </w:rPr>
              <w:fldChar w:fldCharType="begin"/>
            </w:r>
            <w:r w:rsidRPr="00656F61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656F61">
              <w:rPr>
                <w:b/>
                <w:bCs/>
                <w:sz w:val="18"/>
                <w:szCs w:val="18"/>
              </w:rPr>
              <w:fldChar w:fldCharType="separate"/>
            </w:r>
            <w:r w:rsidR="00FB7F2B">
              <w:rPr>
                <w:b/>
                <w:bCs/>
                <w:noProof/>
                <w:sz w:val="18"/>
                <w:szCs w:val="18"/>
              </w:rPr>
              <w:t>5</w:t>
            </w:r>
            <w:r w:rsidRPr="00656F61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35AD9" w:rsidRDefault="00035A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640" w:rsidRDefault="003E6640" w:rsidP="006A62C7">
      <w:pPr>
        <w:spacing w:after="0" w:line="240" w:lineRule="auto"/>
      </w:pPr>
      <w:r>
        <w:separator/>
      </w:r>
    </w:p>
  </w:footnote>
  <w:footnote w:type="continuationSeparator" w:id="0">
    <w:p w:rsidR="003E6640" w:rsidRDefault="003E6640" w:rsidP="006A6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5D6D"/>
    <w:multiLevelType w:val="hybridMultilevel"/>
    <w:tmpl w:val="E8300A6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835D1"/>
    <w:multiLevelType w:val="hybridMultilevel"/>
    <w:tmpl w:val="B5620BE0"/>
    <w:lvl w:ilvl="0" w:tplc="536CF1CE">
      <w:start w:val="5"/>
      <w:numFmt w:val="bullet"/>
      <w:lvlText w:val="-"/>
      <w:lvlJc w:val="left"/>
      <w:pPr>
        <w:ind w:left="153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801148D"/>
    <w:multiLevelType w:val="hybridMultilevel"/>
    <w:tmpl w:val="2932BF2E"/>
    <w:lvl w:ilvl="0" w:tplc="536CF1CE">
      <w:start w:val="5"/>
      <w:numFmt w:val="bullet"/>
      <w:lvlText w:val="-"/>
      <w:lvlJc w:val="left"/>
      <w:pPr>
        <w:ind w:left="75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97F4D90"/>
    <w:multiLevelType w:val="hybridMultilevel"/>
    <w:tmpl w:val="A4E0C100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711AE"/>
    <w:multiLevelType w:val="hybridMultilevel"/>
    <w:tmpl w:val="061A963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8C1D0C"/>
    <w:multiLevelType w:val="hybridMultilevel"/>
    <w:tmpl w:val="1292C01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03DE6"/>
    <w:multiLevelType w:val="hybridMultilevel"/>
    <w:tmpl w:val="D5722134"/>
    <w:lvl w:ilvl="0" w:tplc="536CF1CE">
      <w:start w:val="5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C52C42"/>
    <w:multiLevelType w:val="hybridMultilevel"/>
    <w:tmpl w:val="4DDA1D9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639B3"/>
    <w:multiLevelType w:val="hybridMultilevel"/>
    <w:tmpl w:val="A41C41C4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62FB5"/>
    <w:multiLevelType w:val="hybridMultilevel"/>
    <w:tmpl w:val="CB88BB5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84423"/>
    <w:multiLevelType w:val="hybridMultilevel"/>
    <w:tmpl w:val="59E6370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B69BD"/>
    <w:multiLevelType w:val="hybridMultilevel"/>
    <w:tmpl w:val="75EAF4C6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A379F"/>
    <w:multiLevelType w:val="hybridMultilevel"/>
    <w:tmpl w:val="27BCC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542D2B"/>
    <w:multiLevelType w:val="hybridMultilevel"/>
    <w:tmpl w:val="EA100034"/>
    <w:lvl w:ilvl="0" w:tplc="536CF1CE">
      <w:start w:val="5"/>
      <w:numFmt w:val="bullet"/>
      <w:lvlText w:val="-"/>
      <w:lvlJc w:val="left"/>
      <w:pPr>
        <w:ind w:left="862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66C73C71"/>
    <w:multiLevelType w:val="hybridMultilevel"/>
    <w:tmpl w:val="F8E27CD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B1220C"/>
    <w:multiLevelType w:val="hybridMultilevel"/>
    <w:tmpl w:val="AF305504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E02833"/>
    <w:multiLevelType w:val="hybridMultilevel"/>
    <w:tmpl w:val="D72C438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94B72"/>
    <w:multiLevelType w:val="hybridMultilevel"/>
    <w:tmpl w:val="46023172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B222CD"/>
    <w:multiLevelType w:val="hybridMultilevel"/>
    <w:tmpl w:val="A858EBC0"/>
    <w:lvl w:ilvl="0" w:tplc="536CF1C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B62B0B"/>
    <w:multiLevelType w:val="hybridMultilevel"/>
    <w:tmpl w:val="3196C77E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1C74ED"/>
    <w:multiLevelType w:val="hybridMultilevel"/>
    <w:tmpl w:val="12EC4688"/>
    <w:lvl w:ilvl="0" w:tplc="536CF1CE">
      <w:start w:val="5"/>
      <w:numFmt w:val="bullet"/>
      <w:lvlText w:val="-"/>
      <w:lvlJc w:val="left"/>
      <w:pPr>
        <w:ind w:left="153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7E892040"/>
    <w:multiLevelType w:val="hybridMultilevel"/>
    <w:tmpl w:val="D192459A"/>
    <w:lvl w:ilvl="0" w:tplc="536CF1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1"/>
  </w:num>
  <w:num w:numId="4">
    <w:abstractNumId w:val="15"/>
  </w:num>
  <w:num w:numId="5">
    <w:abstractNumId w:val="20"/>
  </w:num>
  <w:num w:numId="6">
    <w:abstractNumId w:val="9"/>
  </w:num>
  <w:num w:numId="7">
    <w:abstractNumId w:val="13"/>
  </w:num>
  <w:num w:numId="8">
    <w:abstractNumId w:val="8"/>
  </w:num>
  <w:num w:numId="9">
    <w:abstractNumId w:val="5"/>
  </w:num>
  <w:num w:numId="10">
    <w:abstractNumId w:val="4"/>
  </w:num>
  <w:num w:numId="11">
    <w:abstractNumId w:val="10"/>
  </w:num>
  <w:num w:numId="12">
    <w:abstractNumId w:val="16"/>
  </w:num>
  <w:num w:numId="13">
    <w:abstractNumId w:val="3"/>
  </w:num>
  <w:num w:numId="14">
    <w:abstractNumId w:val="18"/>
  </w:num>
  <w:num w:numId="15">
    <w:abstractNumId w:val="21"/>
  </w:num>
  <w:num w:numId="16">
    <w:abstractNumId w:val="6"/>
  </w:num>
  <w:num w:numId="17">
    <w:abstractNumId w:val="11"/>
  </w:num>
  <w:num w:numId="18">
    <w:abstractNumId w:val="7"/>
  </w:num>
  <w:num w:numId="19">
    <w:abstractNumId w:val="14"/>
  </w:num>
  <w:num w:numId="20">
    <w:abstractNumId w:val="0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ocumentProtection w:edit="comment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50A"/>
    <w:rsid w:val="00015EDB"/>
    <w:rsid w:val="00035AD9"/>
    <w:rsid w:val="00040AC0"/>
    <w:rsid w:val="00057EBA"/>
    <w:rsid w:val="000C0707"/>
    <w:rsid w:val="000C091F"/>
    <w:rsid w:val="000C34AA"/>
    <w:rsid w:val="000F40D9"/>
    <w:rsid w:val="00105173"/>
    <w:rsid w:val="00107F96"/>
    <w:rsid w:val="00110BA6"/>
    <w:rsid w:val="0013277E"/>
    <w:rsid w:val="0016252B"/>
    <w:rsid w:val="00183DDD"/>
    <w:rsid w:val="00187C30"/>
    <w:rsid w:val="00194912"/>
    <w:rsid w:val="001A34A8"/>
    <w:rsid w:val="001C2054"/>
    <w:rsid w:val="001C3883"/>
    <w:rsid w:val="001F369F"/>
    <w:rsid w:val="001F78CC"/>
    <w:rsid w:val="0020204B"/>
    <w:rsid w:val="00215E59"/>
    <w:rsid w:val="00222D71"/>
    <w:rsid w:val="00234419"/>
    <w:rsid w:val="002372CD"/>
    <w:rsid w:val="00245D46"/>
    <w:rsid w:val="00265E1F"/>
    <w:rsid w:val="00266740"/>
    <w:rsid w:val="00266F3D"/>
    <w:rsid w:val="00281541"/>
    <w:rsid w:val="002B4E83"/>
    <w:rsid w:val="002E1875"/>
    <w:rsid w:val="003319EC"/>
    <w:rsid w:val="00340AF3"/>
    <w:rsid w:val="00350A18"/>
    <w:rsid w:val="0036587F"/>
    <w:rsid w:val="003928F6"/>
    <w:rsid w:val="003B7113"/>
    <w:rsid w:val="003E3FDA"/>
    <w:rsid w:val="003E4C4D"/>
    <w:rsid w:val="003E6640"/>
    <w:rsid w:val="00411BA7"/>
    <w:rsid w:val="0042285E"/>
    <w:rsid w:val="00426108"/>
    <w:rsid w:val="004454C0"/>
    <w:rsid w:val="00460656"/>
    <w:rsid w:val="0046497D"/>
    <w:rsid w:val="00482EDB"/>
    <w:rsid w:val="004929A2"/>
    <w:rsid w:val="00495ED4"/>
    <w:rsid w:val="004B2BC1"/>
    <w:rsid w:val="004D0684"/>
    <w:rsid w:val="004D4DDA"/>
    <w:rsid w:val="004E2299"/>
    <w:rsid w:val="00553998"/>
    <w:rsid w:val="00572369"/>
    <w:rsid w:val="00572B52"/>
    <w:rsid w:val="00582C42"/>
    <w:rsid w:val="005831CC"/>
    <w:rsid w:val="00585E6D"/>
    <w:rsid w:val="005A4ECF"/>
    <w:rsid w:val="005F3944"/>
    <w:rsid w:val="00627C49"/>
    <w:rsid w:val="00634519"/>
    <w:rsid w:val="00656F61"/>
    <w:rsid w:val="00665B63"/>
    <w:rsid w:val="006815F5"/>
    <w:rsid w:val="006A62C7"/>
    <w:rsid w:val="006A6438"/>
    <w:rsid w:val="006B14D2"/>
    <w:rsid w:val="006C4D4D"/>
    <w:rsid w:val="006E2329"/>
    <w:rsid w:val="00705E8E"/>
    <w:rsid w:val="00731274"/>
    <w:rsid w:val="0073503D"/>
    <w:rsid w:val="00750870"/>
    <w:rsid w:val="00761271"/>
    <w:rsid w:val="00762AE0"/>
    <w:rsid w:val="007670AB"/>
    <w:rsid w:val="00771647"/>
    <w:rsid w:val="00774F8B"/>
    <w:rsid w:val="00784CD0"/>
    <w:rsid w:val="00793D6A"/>
    <w:rsid w:val="007B39C7"/>
    <w:rsid w:val="007B56B6"/>
    <w:rsid w:val="007E7D7C"/>
    <w:rsid w:val="008171EB"/>
    <w:rsid w:val="00823D85"/>
    <w:rsid w:val="008279B6"/>
    <w:rsid w:val="008574C5"/>
    <w:rsid w:val="00897153"/>
    <w:rsid w:val="008D3A9B"/>
    <w:rsid w:val="008E7884"/>
    <w:rsid w:val="00905950"/>
    <w:rsid w:val="00905B61"/>
    <w:rsid w:val="009159BF"/>
    <w:rsid w:val="00924B9F"/>
    <w:rsid w:val="00945809"/>
    <w:rsid w:val="0095029C"/>
    <w:rsid w:val="00972B41"/>
    <w:rsid w:val="009A6254"/>
    <w:rsid w:val="009A7CEB"/>
    <w:rsid w:val="009B13F5"/>
    <w:rsid w:val="00A43377"/>
    <w:rsid w:val="00A46908"/>
    <w:rsid w:val="00A57096"/>
    <w:rsid w:val="00A66625"/>
    <w:rsid w:val="00A7150A"/>
    <w:rsid w:val="00A9352A"/>
    <w:rsid w:val="00AA30E8"/>
    <w:rsid w:val="00AA477D"/>
    <w:rsid w:val="00AA7010"/>
    <w:rsid w:val="00AD206A"/>
    <w:rsid w:val="00B01F39"/>
    <w:rsid w:val="00B423F3"/>
    <w:rsid w:val="00B42DB9"/>
    <w:rsid w:val="00B51D6B"/>
    <w:rsid w:val="00B56CAB"/>
    <w:rsid w:val="00B65A2F"/>
    <w:rsid w:val="00B735CD"/>
    <w:rsid w:val="00B823B5"/>
    <w:rsid w:val="00B977D3"/>
    <w:rsid w:val="00BA5128"/>
    <w:rsid w:val="00BD5279"/>
    <w:rsid w:val="00C1433F"/>
    <w:rsid w:val="00C35B94"/>
    <w:rsid w:val="00C715E0"/>
    <w:rsid w:val="00C72ABE"/>
    <w:rsid w:val="00C80AF4"/>
    <w:rsid w:val="00C94C33"/>
    <w:rsid w:val="00CB5D84"/>
    <w:rsid w:val="00CB7DA0"/>
    <w:rsid w:val="00CF6287"/>
    <w:rsid w:val="00D04D61"/>
    <w:rsid w:val="00D2478C"/>
    <w:rsid w:val="00D32B36"/>
    <w:rsid w:val="00D63546"/>
    <w:rsid w:val="00D74D0A"/>
    <w:rsid w:val="00D85584"/>
    <w:rsid w:val="00DA584B"/>
    <w:rsid w:val="00DA747C"/>
    <w:rsid w:val="00DC14A4"/>
    <w:rsid w:val="00DC1641"/>
    <w:rsid w:val="00DD0E7D"/>
    <w:rsid w:val="00E022F0"/>
    <w:rsid w:val="00E16B21"/>
    <w:rsid w:val="00E20720"/>
    <w:rsid w:val="00E21105"/>
    <w:rsid w:val="00E2388E"/>
    <w:rsid w:val="00E516BC"/>
    <w:rsid w:val="00E8759F"/>
    <w:rsid w:val="00E9003F"/>
    <w:rsid w:val="00E978F7"/>
    <w:rsid w:val="00ED239E"/>
    <w:rsid w:val="00ED437D"/>
    <w:rsid w:val="00F00809"/>
    <w:rsid w:val="00F05062"/>
    <w:rsid w:val="00F07F2D"/>
    <w:rsid w:val="00F21E24"/>
    <w:rsid w:val="00F241C6"/>
    <w:rsid w:val="00F45FA7"/>
    <w:rsid w:val="00F503BA"/>
    <w:rsid w:val="00FB2771"/>
    <w:rsid w:val="00FB7F2B"/>
    <w:rsid w:val="00FC06B8"/>
    <w:rsid w:val="00FF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B8519A-7494-4ECD-8C89-03209D616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2C7"/>
  </w:style>
  <w:style w:type="paragraph" w:styleId="Footer">
    <w:name w:val="footer"/>
    <w:basedOn w:val="Normal"/>
    <w:link w:val="FooterChar"/>
    <w:uiPriority w:val="99"/>
    <w:unhideWhenUsed/>
    <w:rsid w:val="006A6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2C7"/>
  </w:style>
  <w:style w:type="table" w:styleId="TableGrid">
    <w:name w:val="Table Grid"/>
    <w:basedOn w:val="TableNormal"/>
    <w:uiPriority w:val="59"/>
    <w:rsid w:val="006A6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62C7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23D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45F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90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rirchi.HALEJERD\Desktop\NO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6D86F9ECD774E39AEF7C6057947F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BED48-19E2-4DF6-A93B-6B744B6A1AE7}"/>
      </w:docPartPr>
      <w:docPartBody>
        <w:p w:rsidR="006C746C" w:rsidRDefault="005E48EB" w:rsidP="005E48EB">
          <w:pPr>
            <w:pStyle w:val="76D86F9ECD774E39AEF7C6057947F9A16"/>
          </w:pPr>
          <w:r w:rsidRPr="00482EDB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835787D83AD44C97ACA53F2C473E2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39D3A-5285-4557-A3AB-E66C463A9DDC}"/>
      </w:docPartPr>
      <w:docPartBody>
        <w:p w:rsidR="006C746C" w:rsidRDefault="005E48EB" w:rsidP="005E48EB">
          <w:pPr>
            <w:pStyle w:val="835787D83AD44C97ACA53F2C473E21775"/>
          </w:pPr>
          <w:r w:rsidRPr="006A25D9">
            <w:rPr>
              <w:rStyle w:val="PlaceholderText"/>
            </w:rPr>
            <w:t>Click here to enter a date.</w:t>
          </w:r>
        </w:p>
      </w:docPartBody>
    </w:docPart>
    <w:docPart>
      <w:docPartPr>
        <w:name w:val="9EAC68D08CF84B5FA1D8EFD34EB0F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E795-E235-4357-ABC7-6B2799EF55E6}"/>
      </w:docPartPr>
      <w:docPartBody>
        <w:p w:rsidR="005E48EB" w:rsidRDefault="005E48EB" w:rsidP="005E48EB">
          <w:pPr>
            <w:pStyle w:val="9EAC68D08CF84B5FA1D8EFD34EB0F13C4"/>
          </w:pPr>
          <w:r w:rsidRPr="00E2388E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25D36BB1C5A64368AACF844388477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3C7C1-8881-4B4C-A1E7-0686067D7111}"/>
      </w:docPartPr>
      <w:docPartBody>
        <w:p w:rsidR="005E48EB" w:rsidRDefault="005E48EB" w:rsidP="005E48EB">
          <w:pPr>
            <w:pStyle w:val="25D36BB1C5A64368AACF8443884773713"/>
          </w:pPr>
          <w:r w:rsidRPr="00823D85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46F436FA03614314B39D7D0CAA8C3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CD262-77FB-496C-BC7D-4E307474EF38}"/>
      </w:docPartPr>
      <w:docPartBody>
        <w:p w:rsidR="005E48EB" w:rsidRDefault="005E48EB" w:rsidP="005E48EB">
          <w:pPr>
            <w:pStyle w:val="46F436FA03614314B39D7D0CAA8C345E3"/>
          </w:pPr>
          <w:r w:rsidRPr="00823D85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4EA5C4718F13415EB654876FA7946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EFA3E-C852-4937-B5A3-ED60BEDF850B}"/>
      </w:docPartPr>
      <w:docPartBody>
        <w:p w:rsidR="0035250C" w:rsidRDefault="0048228B" w:rsidP="0048228B">
          <w:pPr>
            <w:pStyle w:val="4EA5C4718F13415EB654876FA7946A42"/>
          </w:pPr>
          <w:r w:rsidRPr="00E2388E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E5415EDBC33447168B1215A7A446E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2E0B9-21FD-4988-AA63-08F3C04F7194}"/>
      </w:docPartPr>
      <w:docPartBody>
        <w:p w:rsidR="0035250C" w:rsidRDefault="0048228B" w:rsidP="0048228B">
          <w:pPr>
            <w:pStyle w:val="E5415EDBC33447168B1215A7A446E599"/>
          </w:pPr>
          <w:r w:rsidRPr="00E2388E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5E60169B0F4541BF8E9A1F2EBC7EA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74B7F-8EBC-4E5F-BC8C-5D0FC689A1DD}"/>
      </w:docPartPr>
      <w:docPartBody>
        <w:p w:rsidR="0035250C" w:rsidRDefault="0048228B" w:rsidP="0048228B">
          <w:pPr>
            <w:pStyle w:val="5E60169B0F4541BF8E9A1F2EBC7EA7B4"/>
          </w:pPr>
          <w:r w:rsidRPr="00E2388E">
            <w:rPr>
              <w:rStyle w:val="PlaceholderText"/>
              <w:sz w:val="18"/>
              <w:szCs w:val="18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8CD93-120B-44DC-95B1-631FADFF1DAA}"/>
      </w:docPartPr>
      <w:docPartBody>
        <w:p w:rsidR="00000000" w:rsidRDefault="00EA4FF6">
          <w:r w:rsidRPr="00433D5A">
            <w:rPr>
              <w:rStyle w:val="PlaceholderText"/>
            </w:rPr>
            <w:t>Click here to enter text.</w:t>
          </w:r>
        </w:p>
      </w:docPartBody>
    </w:docPart>
    <w:docPart>
      <w:docPartPr>
        <w:name w:val="0A6A20994CDD4D29B4845863F1D6E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AAA93-FCCB-4AE7-913C-12987E1F5A4F}"/>
      </w:docPartPr>
      <w:docPartBody>
        <w:p w:rsidR="00000000" w:rsidRDefault="00EA4FF6" w:rsidP="00EA4FF6">
          <w:pPr>
            <w:pStyle w:val="0A6A20994CDD4D29B4845863F1D6E0E5"/>
          </w:pPr>
          <w:r w:rsidRPr="00433D5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A3"/>
    <w:rsid w:val="0001337C"/>
    <w:rsid w:val="00067928"/>
    <w:rsid w:val="000E3A28"/>
    <w:rsid w:val="0015300E"/>
    <w:rsid w:val="001545F9"/>
    <w:rsid w:val="00163A55"/>
    <w:rsid w:val="002249AC"/>
    <w:rsid w:val="0035250C"/>
    <w:rsid w:val="00421863"/>
    <w:rsid w:val="00437976"/>
    <w:rsid w:val="00461D25"/>
    <w:rsid w:val="0047083B"/>
    <w:rsid w:val="0048228B"/>
    <w:rsid w:val="004C52D7"/>
    <w:rsid w:val="004D02B1"/>
    <w:rsid w:val="00592159"/>
    <w:rsid w:val="00594C02"/>
    <w:rsid w:val="005E48EB"/>
    <w:rsid w:val="006C746C"/>
    <w:rsid w:val="006E3EA3"/>
    <w:rsid w:val="00784C11"/>
    <w:rsid w:val="00833C40"/>
    <w:rsid w:val="008A5CD9"/>
    <w:rsid w:val="008B6BCC"/>
    <w:rsid w:val="00A34CF1"/>
    <w:rsid w:val="00AA6FD3"/>
    <w:rsid w:val="00BE2ABB"/>
    <w:rsid w:val="00C12E13"/>
    <w:rsid w:val="00C156D5"/>
    <w:rsid w:val="00C31CC4"/>
    <w:rsid w:val="00C40092"/>
    <w:rsid w:val="00C53FB9"/>
    <w:rsid w:val="00C830F1"/>
    <w:rsid w:val="00E00979"/>
    <w:rsid w:val="00E422B4"/>
    <w:rsid w:val="00EA4FF6"/>
    <w:rsid w:val="00ED03B9"/>
    <w:rsid w:val="00F12145"/>
    <w:rsid w:val="00F86A8E"/>
    <w:rsid w:val="00FB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4FF6"/>
    <w:rPr>
      <w:color w:val="808080"/>
    </w:rPr>
  </w:style>
  <w:style w:type="paragraph" w:customStyle="1" w:styleId="76D86F9ECD774E39AEF7C6057947F9A1">
    <w:name w:val="76D86F9ECD774E39AEF7C6057947F9A1"/>
  </w:style>
  <w:style w:type="paragraph" w:customStyle="1" w:styleId="EC83EA9071A5453189B1513D163CFB83">
    <w:name w:val="EC83EA9071A5453189B1513D163CFB83"/>
  </w:style>
  <w:style w:type="paragraph" w:customStyle="1" w:styleId="C4CBB8F1558C44CD8D41B53A2EC6AC8E">
    <w:name w:val="C4CBB8F1558C44CD8D41B53A2EC6AC8E"/>
  </w:style>
  <w:style w:type="paragraph" w:customStyle="1" w:styleId="EEE0466F67804D9094E90944E0362AFE">
    <w:name w:val="EEE0466F67804D9094E90944E0362AFE"/>
  </w:style>
  <w:style w:type="paragraph" w:customStyle="1" w:styleId="A65F88D903FF44A4A5DDF2173CF7B819">
    <w:name w:val="A65F88D903FF44A4A5DDF2173CF7B819"/>
  </w:style>
  <w:style w:type="paragraph" w:customStyle="1" w:styleId="D9FE4B0850A542C2884A5935F37979E8">
    <w:name w:val="D9FE4B0850A542C2884A5935F37979E8"/>
  </w:style>
  <w:style w:type="paragraph" w:customStyle="1" w:styleId="8A9104B233DD404FA81478601DC4FE33">
    <w:name w:val="8A9104B233DD404FA81478601DC4FE33"/>
  </w:style>
  <w:style w:type="paragraph" w:customStyle="1" w:styleId="2B5316ECD0C84DB48CD98B1B7D296814">
    <w:name w:val="2B5316ECD0C84DB48CD98B1B7D296814"/>
  </w:style>
  <w:style w:type="paragraph" w:customStyle="1" w:styleId="B4BF7D29E406469B876DAF5D8DA09E4B">
    <w:name w:val="B4BF7D29E406469B876DAF5D8DA09E4B"/>
  </w:style>
  <w:style w:type="paragraph" w:customStyle="1" w:styleId="813526699FE34B70B304A302A74E9AD1">
    <w:name w:val="813526699FE34B70B304A302A74E9AD1"/>
  </w:style>
  <w:style w:type="paragraph" w:customStyle="1" w:styleId="5BE546C7B8354E259E3E33CB8D20E247">
    <w:name w:val="5BE546C7B8354E259E3E33CB8D20E247"/>
  </w:style>
  <w:style w:type="paragraph" w:customStyle="1" w:styleId="FED568268FF74716AA4A53C3F22442AA">
    <w:name w:val="FED568268FF74716AA4A53C3F22442AA"/>
  </w:style>
  <w:style w:type="paragraph" w:customStyle="1" w:styleId="2CC4EA37D933445C9FD8BA4E9ACCE7E0">
    <w:name w:val="2CC4EA37D933445C9FD8BA4E9ACCE7E0"/>
  </w:style>
  <w:style w:type="paragraph" w:customStyle="1" w:styleId="FCA524CA45C447BFB744286CF1D5FF09">
    <w:name w:val="FCA524CA45C447BFB744286CF1D5FF09"/>
  </w:style>
  <w:style w:type="paragraph" w:customStyle="1" w:styleId="A0EE068661A6436EBAA1F0126AE2F9BB">
    <w:name w:val="A0EE068661A6436EBAA1F0126AE2F9BB"/>
  </w:style>
  <w:style w:type="paragraph" w:customStyle="1" w:styleId="F6C16BBBBC9E4031B78FF4EAC8C0DB73">
    <w:name w:val="F6C16BBBBC9E4031B78FF4EAC8C0DB73"/>
  </w:style>
  <w:style w:type="paragraph" w:customStyle="1" w:styleId="35B06D88353C4E83BB504B1E7362EB50">
    <w:name w:val="35B06D88353C4E83BB504B1E7362EB50"/>
  </w:style>
  <w:style w:type="paragraph" w:customStyle="1" w:styleId="3058DA35E9A44F67B62C5CF7A7A11C17">
    <w:name w:val="3058DA35E9A44F67B62C5CF7A7A11C17"/>
  </w:style>
  <w:style w:type="paragraph" w:customStyle="1" w:styleId="8BEB6B01273F47A6BBC0B7F37EEB42CF">
    <w:name w:val="8BEB6B01273F47A6BBC0B7F37EEB42CF"/>
  </w:style>
  <w:style w:type="paragraph" w:customStyle="1" w:styleId="699B0E4E2AC646E7AB893C15F23D2890">
    <w:name w:val="699B0E4E2AC646E7AB893C15F23D2890"/>
  </w:style>
  <w:style w:type="paragraph" w:customStyle="1" w:styleId="3ABD75F54A2C4F39AFA2797B4B74B696">
    <w:name w:val="3ABD75F54A2C4F39AFA2797B4B74B696"/>
  </w:style>
  <w:style w:type="paragraph" w:customStyle="1" w:styleId="A704C954E652423182C0A748962B0197">
    <w:name w:val="A704C954E652423182C0A748962B0197"/>
  </w:style>
  <w:style w:type="paragraph" w:customStyle="1" w:styleId="9ACB7AC86D0A44BAB76E91E486C4E42F">
    <w:name w:val="9ACB7AC86D0A44BAB76E91E486C4E42F"/>
  </w:style>
  <w:style w:type="paragraph" w:customStyle="1" w:styleId="CE8C45A797604C2F8788A82E7C7052B4">
    <w:name w:val="CE8C45A797604C2F8788A82E7C7052B4"/>
  </w:style>
  <w:style w:type="paragraph" w:customStyle="1" w:styleId="69D47A37D0F44A4D87DA558793734BFD">
    <w:name w:val="69D47A37D0F44A4D87DA558793734BFD"/>
  </w:style>
  <w:style w:type="paragraph" w:customStyle="1" w:styleId="79E89E8CBB944F9D97D1DA992BBAE3E6">
    <w:name w:val="79E89E8CBB944F9D97D1DA992BBAE3E6"/>
  </w:style>
  <w:style w:type="paragraph" w:customStyle="1" w:styleId="509C2B6B3B074254BCA8396E5C0A2810">
    <w:name w:val="509C2B6B3B074254BCA8396E5C0A2810"/>
  </w:style>
  <w:style w:type="paragraph" w:customStyle="1" w:styleId="847ED1ADB9ED40869D2376B67309CF97">
    <w:name w:val="847ED1ADB9ED40869D2376B67309CF97"/>
  </w:style>
  <w:style w:type="paragraph" w:customStyle="1" w:styleId="0EBE1FC09E1B45C4A29350ADD24491ED">
    <w:name w:val="0EBE1FC09E1B45C4A29350ADD24491ED"/>
  </w:style>
  <w:style w:type="paragraph" w:customStyle="1" w:styleId="B82A2E6E713942E8B5546AA200345BA9">
    <w:name w:val="B82A2E6E713942E8B5546AA200345BA9"/>
  </w:style>
  <w:style w:type="paragraph" w:customStyle="1" w:styleId="129C1858FB82408FAE2C0CA2BE84B4A1">
    <w:name w:val="129C1858FB82408FAE2C0CA2BE84B4A1"/>
  </w:style>
  <w:style w:type="paragraph" w:customStyle="1" w:styleId="2C575D2C8C5F4700A4A47CD7E2EFB4AF">
    <w:name w:val="2C575D2C8C5F4700A4A47CD7E2EFB4AF"/>
  </w:style>
  <w:style w:type="paragraph" w:customStyle="1" w:styleId="5ED80076829E460DBB17452C5E203642">
    <w:name w:val="5ED80076829E460DBB17452C5E203642"/>
  </w:style>
  <w:style w:type="paragraph" w:customStyle="1" w:styleId="2FA58F3C9692453C84EBB1E858C581F0">
    <w:name w:val="2FA58F3C9692453C84EBB1E858C581F0"/>
  </w:style>
  <w:style w:type="paragraph" w:customStyle="1" w:styleId="F642E16C89224B109D810529500C09E2">
    <w:name w:val="F642E16C89224B109D810529500C09E2"/>
  </w:style>
  <w:style w:type="paragraph" w:customStyle="1" w:styleId="835787D83AD44C97ACA53F2C473E2177">
    <w:name w:val="835787D83AD44C97ACA53F2C473E2177"/>
  </w:style>
  <w:style w:type="paragraph" w:customStyle="1" w:styleId="71EE219B767541B2A5A6C9CF30F32070">
    <w:name w:val="71EE219B767541B2A5A6C9CF30F32070"/>
  </w:style>
  <w:style w:type="paragraph" w:customStyle="1" w:styleId="EED7DE137B934CF995A8D23A53D8C3F0">
    <w:name w:val="EED7DE137B934CF995A8D23A53D8C3F0"/>
  </w:style>
  <w:style w:type="paragraph" w:customStyle="1" w:styleId="AF95DE9A8D834B0EA4C3EFF4697FA23C">
    <w:name w:val="AF95DE9A8D834B0EA4C3EFF4697FA23C"/>
    <w:rsid w:val="00F86A8E"/>
  </w:style>
  <w:style w:type="paragraph" w:customStyle="1" w:styleId="9EBD5D1E8F044FF9BF7C277E244BCC70">
    <w:name w:val="9EBD5D1E8F044FF9BF7C277E244BCC70"/>
    <w:rsid w:val="00F86A8E"/>
  </w:style>
  <w:style w:type="paragraph" w:customStyle="1" w:styleId="95DFD80AA2164E4C94CE1C84B0A3B6E2">
    <w:name w:val="95DFD80AA2164E4C94CE1C84B0A3B6E2"/>
    <w:rsid w:val="00F86A8E"/>
  </w:style>
  <w:style w:type="paragraph" w:customStyle="1" w:styleId="83290A5E3F604EA5B83E437C319767F7">
    <w:name w:val="83290A5E3F604EA5B83E437C319767F7"/>
    <w:rsid w:val="00F86A8E"/>
  </w:style>
  <w:style w:type="paragraph" w:customStyle="1" w:styleId="E102F7A596B24D18A475A47DCCBF0FF3">
    <w:name w:val="E102F7A596B24D18A475A47DCCBF0FF3"/>
    <w:rsid w:val="00F86A8E"/>
  </w:style>
  <w:style w:type="paragraph" w:customStyle="1" w:styleId="F151666897A04EEF8EAE8BA9BD0BBE35">
    <w:name w:val="F151666897A04EEF8EAE8BA9BD0BBE35"/>
    <w:rsid w:val="00F86A8E"/>
  </w:style>
  <w:style w:type="paragraph" w:customStyle="1" w:styleId="E0C169ED5C2D4C118909FAC54DC8244B">
    <w:name w:val="E0C169ED5C2D4C118909FAC54DC8244B"/>
    <w:rsid w:val="00F86A8E"/>
  </w:style>
  <w:style w:type="paragraph" w:customStyle="1" w:styleId="2212FEA8FC66418DB0F862BD6FFE2A4C">
    <w:name w:val="2212FEA8FC66418DB0F862BD6FFE2A4C"/>
    <w:rsid w:val="00F86A8E"/>
  </w:style>
  <w:style w:type="paragraph" w:customStyle="1" w:styleId="0D10D42C15604F23A011216499B8B6C1">
    <w:name w:val="0D10D42C15604F23A011216499B8B6C1"/>
    <w:rsid w:val="00F86A8E"/>
  </w:style>
  <w:style w:type="paragraph" w:customStyle="1" w:styleId="A1FD887CBA7A4F0D97290521B8149336">
    <w:name w:val="A1FD887CBA7A4F0D97290521B8149336"/>
    <w:rsid w:val="00F86A8E"/>
  </w:style>
  <w:style w:type="paragraph" w:customStyle="1" w:styleId="817B06D281384669B60D8A04F1FEA7D2">
    <w:name w:val="817B06D281384669B60D8A04F1FEA7D2"/>
    <w:rsid w:val="00F86A8E"/>
  </w:style>
  <w:style w:type="paragraph" w:customStyle="1" w:styleId="0D28A744F87544B08C06E104E129946C">
    <w:name w:val="0D28A744F87544B08C06E104E129946C"/>
    <w:rsid w:val="00F86A8E"/>
  </w:style>
  <w:style w:type="paragraph" w:customStyle="1" w:styleId="CE3EF00DFD8B4D69B1AE76709C2742FD">
    <w:name w:val="CE3EF00DFD8B4D69B1AE76709C2742FD"/>
    <w:rsid w:val="004D02B1"/>
  </w:style>
  <w:style w:type="paragraph" w:customStyle="1" w:styleId="8A67124910DC49109D522117226723E3">
    <w:name w:val="8A67124910DC49109D522117226723E3"/>
    <w:rsid w:val="004D02B1"/>
  </w:style>
  <w:style w:type="paragraph" w:customStyle="1" w:styleId="5BC3BC6865CE46CBBF6FE8814151DC5E">
    <w:name w:val="5BC3BC6865CE46CBBF6FE8814151DC5E"/>
    <w:rsid w:val="004D02B1"/>
  </w:style>
  <w:style w:type="paragraph" w:customStyle="1" w:styleId="8ED8E90545A64DDCA590455F24FA086A">
    <w:name w:val="8ED8E90545A64DDCA590455F24FA086A"/>
    <w:rsid w:val="004D02B1"/>
  </w:style>
  <w:style w:type="paragraph" w:customStyle="1" w:styleId="F9F0A25A3E484CF6A06A2A89A36C59F7">
    <w:name w:val="F9F0A25A3E484CF6A06A2A89A36C59F7"/>
    <w:rsid w:val="004D02B1"/>
  </w:style>
  <w:style w:type="paragraph" w:customStyle="1" w:styleId="61EBE50BDFE54F7C951327DDB113E91D">
    <w:name w:val="61EBE50BDFE54F7C951327DDB113E91D"/>
    <w:rsid w:val="004D02B1"/>
  </w:style>
  <w:style w:type="paragraph" w:customStyle="1" w:styleId="7E6C059D6764433C83462D7F92EA3A39">
    <w:name w:val="7E6C059D6764433C83462D7F92EA3A39"/>
    <w:rsid w:val="004D02B1"/>
  </w:style>
  <w:style w:type="paragraph" w:customStyle="1" w:styleId="048F0B44C69D42D1B82E428205027DD7">
    <w:name w:val="048F0B44C69D42D1B82E428205027DD7"/>
    <w:rsid w:val="004D02B1"/>
  </w:style>
  <w:style w:type="paragraph" w:customStyle="1" w:styleId="8AC6A3C62C4B4991B9399655C2F6E5E7">
    <w:name w:val="8AC6A3C62C4B4991B9399655C2F6E5E7"/>
    <w:rsid w:val="00067928"/>
  </w:style>
  <w:style w:type="paragraph" w:customStyle="1" w:styleId="B99691506206485EA324AEE0C1DE756F">
    <w:name w:val="B99691506206485EA324AEE0C1DE756F"/>
    <w:rsid w:val="00067928"/>
  </w:style>
  <w:style w:type="paragraph" w:customStyle="1" w:styleId="D4D41EA125C74F1C85B9BA40FB733817">
    <w:name w:val="D4D41EA125C74F1C85B9BA40FB733817"/>
    <w:rsid w:val="00067928"/>
  </w:style>
  <w:style w:type="paragraph" w:customStyle="1" w:styleId="3E6C9BCCC1F04234B41036ABE71F7392">
    <w:name w:val="3E6C9BCCC1F04234B41036ABE71F7392"/>
    <w:rsid w:val="00067928"/>
  </w:style>
  <w:style w:type="paragraph" w:customStyle="1" w:styleId="5EED05D3796E4D9C9669D1D0C703C486">
    <w:name w:val="5EED05D3796E4D9C9669D1D0C703C486"/>
    <w:rsid w:val="00067928"/>
  </w:style>
  <w:style w:type="paragraph" w:customStyle="1" w:styleId="2569DB7E8EE646A99BBBD13FB919B2E0">
    <w:name w:val="2569DB7E8EE646A99BBBD13FB919B2E0"/>
    <w:rsid w:val="00067928"/>
  </w:style>
  <w:style w:type="paragraph" w:customStyle="1" w:styleId="6B2204DF55794521B34899F16D9293F1">
    <w:name w:val="6B2204DF55794521B34899F16D9293F1"/>
    <w:rsid w:val="00067928"/>
  </w:style>
  <w:style w:type="paragraph" w:customStyle="1" w:styleId="32E91BCDB4484658BBBB7EBEA6ACF329">
    <w:name w:val="32E91BCDB4484658BBBB7EBEA6ACF329"/>
    <w:rsid w:val="00067928"/>
  </w:style>
  <w:style w:type="paragraph" w:customStyle="1" w:styleId="72076DAEB8674BA4BC4F294F86A79778">
    <w:name w:val="72076DAEB8674BA4BC4F294F86A79778"/>
    <w:rsid w:val="00067928"/>
  </w:style>
  <w:style w:type="paragraph" w:customStyle="1" w:styleId="53149D8288E44B70A5110FB6B4F312F9">
    <w:name w:val="53149D8288E44B70A5110FB6B4F312F9"/>
    <w:rsid w:val="00067928"/>
  </w:style>
  <w:style w:type="paragraph" w:customStyle="1" w:styleId="A673E0C7959E4CB7A1817567E8FC915D">
    <w:name w:val="A673E0C7959E4CB7A1817567E8FC915D"/>
    <w:rsid w:val="00067928"/>
  </w:style>
  <w:style w:type="paragraph" w:customStyle="1" w:styleId="1058E5E4C6C44B81B806473F319C0FCB">
    <w:name w:val="1058E5E4C6C44B81B806473F319C0FCB"/>
    <w:rsid w:val="00067928"/>
  </w:style>
  <w:style w:type="paragraph" w:customStyle="1" w:styleId="A95A0225A03C4DBF9CA2A45281157752">
    <w:name w:val="A95A0225A03C4DBF9CA2A45281157752"/>
    <w:rsid w:val="00067928"/>
  </w:style>
  <w:style w:type="paragraph" w:customStyle="1" w:styleId="763B24ADD38445A79E755DC2CD2887CA">
    <w:name w:val="763B24ADD38445A79E755DC2CD2887CA"/>
    <w:rsid w:val="00C830F1"/>
  </w:style>
  <w:style w:type="paragraph" w:customStyle="1" w:styleId="7231E5746B49460E9A3F8D74540D800A">
    <w:name w:val="7231E5746B49460E9A3F8D74540D800A"/>
    <w:rsid w:val="00C830F1"/>
  </w:style>
  <w:style w:type="paragraph" w:customStyle="1" w:styleId="96081943FED741B9839C33AC6F8B3313">
    <w:name w:val="96081943FED741B9839C33AC6F8B3313"/>
    <w:rsid w:val="00C830F1"/>
  </w:style>
  <w:style w:type="paragraph" w:customStyle="1" w:styleId="F39EA2A647FE4538B1416F4684CB22D7">
    <w:name w:val="F39EA2A647FE4538B1416F4684CB22D7"/>
    <w:rsid w:val="00C830F1"/>
  </w:style>
  <w:style w:type="paragraph" w:customStyle="1" w:styleId="CC06D52D4D5D4CBDA525EB30B5B0E9AC">
    <w:name w:val="CC06D52D4D5D4CBDA525EB30B5B0E9AC"/>
    <w:rsid w:val="00C830F1"/>
  </w:style>
  <w:style w:type="paragraph" w:customStyle="1" w:styleId="9E2C6900F9DE4071B9ECE54145245CA0">
    <w:name w:val="9E2C6900F9DE4071B9ECE54145245CA0"/>
    <w:rsid w:val="00C830F1"/>
  </w:style>
  <w:style w:type="paragraph" w:customStyle="1" w:styleId="C2F5DA7329124BBF961C9ECA7AE30E5B">
    <w:name w:val="C2F5DA7329124BBF961C9ECA7AE30E5B"/>
    <w:rsid w:val="00C830F1"/>
  </w:style>
  <w:style w:type="paragraph" w:customStyle="1" w:styleId="E9F29FEBFA0649BC9E08EE8521948CC0">
    <w:name w:val="E9F29FEBFA0649BC9E08EE8521948CC0"/>
    <w:rsid w:val="00C830F1"/>
  </w:style>
  <w:style w:type="paragraph" w:customStyle="1" w:styleId="6C147873B3EE4F3A8A164DA13912E0C2">
    <w:name w:val="6C147873B3EE4F3A8A164DA13912E0C2"/>
    <w:rsid w:val="00C830F1"/>
  </w:style>
  <w:style w:type="paragraph" w:customStyle="1" w:styleId="C042D38C6A014FE3A702C7E19BBDE1A7">
    <w:name w:val="C042D38C6A014FE3A702C7E19BBDE1A7"/>
    <w:rsid w:val="00C830F1"/>
  </w:style>
  <w:style w:type="paragraph" w:customStyle="1" w:styleId="FC142E91E6E94E5F95B944148BDCA271">
    <w:name w:val="FC142E91E6E94E5F95B944148BDCA271"/>
    <w:rsid w:val="00C830F1"/>
  </w:style>
  <w:style w:type="paragraph" w:customStyle="1" w:styleId="F0535305569C47C08E1BD6CB5A97B165">
    <w:name w:val="F0535305569C47C08E1BD6CB5A97B165"/>
    <w:rsid w:val="00C830F1"/>
  </w:style>
  <w:style w:type="paragraph" w:customStyle="1" w:styleId="E958BCE0CBCF45F487AF7A13078A77F8">
    <w:name w:val="E958BCE0CBCF45F487AF7A13078A77F8"/>
    <w:rsid w:val="00C830F1"/>
  </w:style>
  <w:style w:type="paragraph" w:customStyle="1" w:styleId="D0915FFA96334459AB5DD6E39AF05157">
    <w:name w:val="D0915FFA96334459AB5DD6E39AF05157"/>
    <w:rsid w:val="002249AC"/>
  </w:style>
  <w:style w:type="paragraph" w:customStyle="1" w:styleId="A1D31EA5C9654F3AB7D22D53307A6123">
    <w:name w:val="A1D31EA5C9654F3AB7D22D53307A6123"/>
    <w:rsid w:val="002249AC"/>
  </w:style>
  <w:style w:type="paragraph" w:customStyle="1" w:styleId="76D86F9ECD774E39AEF7C6057947F9A11">
    <w:name w:val="76D86F9ECD774E39AEF7C6057947F9A11"/>
    <w:rsid w:val="002249AC"/>
    <w:rPr>
      <w:rFonts w:eastAsiaTheme="minorHAnsi"/>
    </w:rPr>
  </w:style>
  <w:style w:type="paragraph" w:customStyle="1" w:styleId="EC83EA9071A5453189B1513D163CFB831">
    <w:name w:val="EC83EA9071A5453189B1513D163CFB831"/>
    <w:rsid w:val="002249AC"/>
    <w:rPr>
      <w:rFonts w:eastAsiaTheme="minorHAnsi"/>
    </w:rPr>
  </w:style>
  <w:style w:type="paragraph" w:customStyle="1" w:styleId="D0915FFA96334459AB5DD6E39AF051571">
    <w:name w:val="D0915FFA96334459AB5DD6E39AF051571"/>
    <w:rsid w:val="002249AC"/>
    <w:rPr>
      <w:rFonts w:eastAsiaTheme="minorHAnsi"/>
    </w:rPr>
  </w:style>
  <w:style w:type="paragraph" w:customStyle="1" w:styleId="A65F88D903FF44A4A5DDF2173CF7B8191">
    <w:name w:val="A65F88D903FF44A4A5DDF2173CF7B8191"/>
    <w:rsid w:val="002249AC"/>
    <w:rPr>
      <w:rFonts w:eastAsiaTheme="minorHAnsi"/>
    </w:rPr>
  </w:style>
  <w:style w:type="paragraph" w:customStyle="1" w:styleId="D9FE4B0850A542C2884A5935F37979E81">
    <w:name w:val="D9FE4B0850A542C2884A5935F37979E81"/>
    <w:rsid w:val="002249AC"/>
    <w:rPr>
      <w:rFonts w:eastAsiaTheme="minorHAnsi"/>
    </w:rPr>
  </w:style>
  <w:style w:type="paragraph" w:customStyle="1" w:styleId="8A9104B233DD404FA81478601DC4FE331">
    <w:name w:val="8A9104B233DD404FA81478601DC4FE331"/>
    <w:rsid w:val="002249AC"/>
    <w:rPr>
      <w:rFonts w:eastAsiaTheme="minorHAnsi"/>
    </w:rPr>
  </w:style>
  <w:style w:type="paragraph" w:customStyle="1" w:styleId="2B5316ECD0C84DB48CD98B1B7D2968141">
    <w:name w:val="2B5316ECD0C84DB48CD98B1B7D2968141"/>
    <w:rsid w:val="002249AC"/>
    <w:rPr>
      <w:rFonts w:eastAsiaTheme="minorHAnsi"/>
    </w:rPr>
  </w:style>
  <w:style w:type="paragraph" w:customStyle="1" w:styleId="B4BF7D29E406469B876DAF5D8DA09E4B1">
    <w:name w:val="B4BF7D29E406469B876DAF5D8DA09E4B1"/>
    <w:rsid w:val="002249AC"/>
    <w:rPr>
      <w:rFonts w:eastAsiaTheme="minorHAnsi"/>
    </w:rPr>
  </w:style>
  <w:style w:type="paragraph" w:customStyle="1" w:styleId="AF95DE9A8D834B0EA4C3EFF4697FA23C1">
    <w:name w:val="AF95DE9A8D834B0EA4C3EFF4697FA23C1"/>
    <w:rsid w:val="002249AC"/>
    <w:rPr>
      <w:rFonts w:eastAsiaTheme="minorHAnsi"/>
    </w:rPr>
  </w:style>
  <w:style w:type="paragraph" w:customStyle="1" w:styleId="9EBD5D1E8F044FF9BF7C277E244BCC701">
    <w:name w:val="9EBD5D1E8F044FF9BF7C277E244BCC701"/>
    <w:rsid w:val="002249AC"/>
    <w:rPr>
      <w:rFonts w:eastAsiaTheme="minorHAnsi"/>
    </w:rPr>
  </w:style>
  <w:style w:type="paragraph" w:customStyle="1" w:styleId="076B4D1B668D4C95B556C15F08051B1E">
    <w:name w:val="076B4D1B668D4C95B556C15F08051B1E"/>
    <w:rsid w:val="002249AC"/>
    <w:rPr>
      <w:rFonts w:eastAsiaTheme="minorHAnsi"/>
    </w:rPr>
  </w:style>
  <w:style w:type="paragraph" w:customStyle="1" w:styleId="A1FD887CBA7A4F0D97290521B81493361">
    <w:name w:val="A1FD887CBA7A4F0D97290521B81493361"/>
    <w:rsid w:val="002249AC"/>
    <w:rPr>
      <w:rFonts w:eastAsiaTheme="minorHAnsi"/>
    </w:rPr>
  </w:style>
  <w:style w:type="paragraph" w:customStyle="1" w:styleId="FCA524CA45C447BFB744286CF1D5FF091">
    <w:name w:val="FCA524CA45C447BFB744286CF1D5FF091"/>
    <w:rsid w:val="002249AC"/>
    <w:rPr>
      <w:rFonts w:eastAsiaTheme="minorHAnsi"/>
    </w:rPr>
  </w:style>
  <w:style w:type="paragraph" w:customStyle="1" w:styleId="83290A5E3F604EA5B83E437C319767F71">
    <w:name w:val="83290A5E3F604EA5B83E437C319767F71"/>
    <w:rsid w:val="002249AC"/>
    <w:rPr>
      <w:rFonts w:eastAsiaTheme="minorHAnsi"/>
    </w:rPr>
  </w:style>
  <w:style w:type="paragraph" w:customStyle="1" w:styleId="F6C16BBBBC9E4031B78FF4EAC8C0DB731">
    <w:name w:val="F6C16BBBBC9E4031B78FF4EAC8C0DB731"/>
    <w:rsid w:val="002249AC"/>
    <w:rPr>
      <w:rFonts w:eastAsiaTheme="minorHAnsi"/>
    </w:rPr>
  </w:style>
  <w:style w:type="paragraph" w:customStyle="1" w:styleId="B99691506206485EA324AEE0C1DE756F1">
    <w:name w:val="B99691506206485EA324AEE0C1DE756F1"/>
    <w:rsid w:val="002249AC"/>
    <w:rPr>
      <w:rFonts w:eastAsiaTheme="minorHAnsi"/>
    </w:rPr>
  </w:style>
  <w:style w:type="paragraph" w:customStyle="1" w:styleId="414094823462463F9033C7D12D07E3DA">
    <w:name w:val="414094823462463F9033C7D12D07E3DA"/>
    <w:rsid w:val="002249AC"/>
    <w:rPr>
      <w:rFonts w:eastAsiaTheme="minorHAnsi"/>
    </w:rPr>
  </w:style>
  <w:style w:type="paragraph" w:customStyle="1" w:styleId="D4D41EA125C74F1C85B9BA40FB7338171">
    <w:name w:val="D4D41EA125C74F1C85B9BA40FB7338171"/>
    <w:rsid w:val="002249AC"/>
    <w:rPr>
      <w:rFonts w:eastAsiaTheme="minorHAnsi"/>
    </w:rPr>
  </w:style>
  <w:style w:type="paragraph" w:customStyle="1" w:styleId="4151C602A99D4F258E36D2BE309C3421">
    <w:name w:val="4151C602A99D4F258E36D2BE309C3421"/>
    <w:rsid w:val="002249AC"/>
    <w:rPr>
      <w:rFonts w:eastAsiaTheme="minorHAnsi"/>
    </w:rPr>
  </w:style>
  <w:style w:type="paragraph" w:customStyle="1" w:styleId="699B0E4E2AC646E7AB893C15F23D28901">
    <w:name w:val="699B0E4E2AC646E7AB893C15F23D28901"/>
    <w:rsid w:val="002249AC"/>
    <w:rPr>
      <w:rFonts w:eastAsiaTheme="minorHAnsi"/>
    </w:rPr>
  </w:style>
  <w:style w:type="paragraph" w:customStyle="1" w:styleId="D6DCC4E273B244F6A6996BAB881C6FE5">
    <w:name w:val="D6DCC4E273B244F6A6996BAB881C6FE5"/>
    <w:rsid w:val="002249AC"/>
    <w:rPr>
      <w:rFonts w:eastAsiaTheme="minorHAnsi"/>
    </w:rPr>
  </w:style>
  <w:style w:type="paragraph" w:customStyle="1" w:styleId="3ABD75F54A2C4F39AFA2797B4B74B6961">
    <w:name w:val="3ABD75F54A2C4F39AFA2797B4B74B6961"/>
    <w:rsid w:val="002249AC"/>
    <w:rPr>
      <w:rFonts w:eastAsiaTheme="minorHAnsi"/>
    </w:rPr>
  </w:style>
  <w:style w:type="paragraph" w:customStyle="1" w:styleId="763B24ADD38445A79E755DC2CD2887CA1">
    <w:name w:val="763B24ADD38445A79E755DC2CD2887CA1"/>
    <w:rsid w:val="002249AC"/>
    <w:rPr>
      <w:rFonts w:eastAsiaTheme="minorHAnsi"/>
    </w:rPr>
  </w:style>
  <w:style w:type="paragraph" w:customStyle="1" w:styleId="9ACB7AC86D0A44BAB76E91E486C4E42F1">
    <w:name w:val="9ACB7AC86D0A44BAB76E91E486C4E42F1"/>
    <w:rsid w:val="002249AC"/>
    <w:rPr>
      <w:rFonts w:eastAsiaTheme="minorHAnsi"/>
    </w:rPr>
  </w:style>
  <w:style w:type="paragraph" w:customStyle="1" w:styleId="CE8C45A797604C2F8788A82E7C7052B41">
    <w:name w:val="CE8C45A797604C2F8788A82E7C7052B41"/>
    <w:rsid w:val="002249AC"/>
    <w:rPr>
      <w:rFonts w:eastAsiaTheme="minorHAnsi"/>
    </w:rPr>
  </w:style>
  <w:style w:type="paragraph" w:customStyle="1" w:styleId="69D47A37D0F44A4D87DA558793734BFD1">
    <w:name w:val="69D47A37D0F44A4D87DA558793734BFD1"/>
    <w:rsid w:val="002249AC"/>
    <w:rPr>
      <w:rFonts w:eastAsiaTheme="minorHAnsi"/>
    </w:rPr>
  </w:style>
  <w:style w:type="paragraph" w:customStyle="1" w:styleId="79E89E8CBB944F9D97D1DA992BBAE3E61">
    <w:name w:val="79E89E8CBB944F9D97D1DA992BBAE3E61"/>
    <w:rsid w:val="002249AC"/>
    <w:rPr>
      <w:rFonts w:eastAsiaTheme="minorHAnsi"/>
    </w:rPr>
  </w:style>
  <w:style w:type="paragraph" w:customStyle="1" w:styleId="509C2B6B3B074254BCA8396E5C0A28101">
    <w:name w:val="509C2B6B3B074254BCA8396E5C0A28101"/>
    <w:rsid w:val="002249AC"/>
    <w:rPr>
      <w:rFonts w:eastAsiaTheme="minorHAnsi"/>
    </w:rPr>
  </w:style>
  <w:style w:type="paragraph" w:customStyle="1" w:styleId="420DD82C04084C268CC6C45D4C794FBE">
    <w:name w:val="420DD82C04084C268CC6C45D4C794FBE"/>
    <w:rsid w:val="002249AC"/>
    <w:rPr>
      <w:rFonts w:eastAsiaTheme="minorHAnsi"/>
    </w:rPr>
  </w:style>
  <w:style w:type="paragraph" w:customStyle="1" w:styleId="129C1858FB82408FAE2C0CA2BE84B4A11">
    <w:name w:val="129C1858FB82408FAE2C0CA2BE84B4A11"/>
    <w:rsid w:val="002249AC"/>
    <w:rPr>
      <w:rFonts w:eastAsiaTheme="minorHAnsi"/>
    </w:rPr>
  </w:style>
  <w:style w:type="paragraph" w:customStyle="1" w:styleId="7231E5746B49460E9A3F8D74540D800A1">
    <w:name w:val="7231E5746B49460E9A3F8D74540D800A1"/>
    <w:rsid w:val="002249AC"/>
    <w:rPr>
      <w:rFonts w:eastAsiaTheme="minorHAnsi"/>
    </w:rPr>
  </w:style>
  <w:style w:type="paragraph" w:customStyle="1" w:styleId="2C575D2C8C5F4700A4A47CD7E2EFB4AF1">
    <w:name w:val="2C575D2C8C5F4700A4A47CD7E2EFB4AF1"/>
    <w:rsid w:val="002249AC"/>
    <w:rPr>
      <w:rFonts w:eastAsiaTheme="minorHAnsi"/>
    </w:rPr>
  </w:style>
  <w:style w:type="paragraph" w:customStyle="1" w:styleId="96081943FED741B9839C33AC6F8B33131">
    <w:name w:val="96081943FED741B9839C33AC6F8B33131"/>
    <w:rsid w:val="002249AC"/>
    <w:rPr>
      <w:rFonts w:eastAsiaTheme="minorHAnsi"/>
    </w:rPr>
  </w:style>
  <w:style w:type="paragraph" w:customStyle="1" w:styleId="CC06D52D4D5D4CBDA525EB30B5B0E9AC1">
    <w:name w:val="CC06D52D4D5D4CBDA525EB30B5B0E9AC1"/>
    <w:rsid w:val="002249AC"/>
    <w:rPr>
      <w:rFonts w:eastAsiaTheme="minorHAnsi"/>
    </w:rPr>
  </w:style>
  <w:style w:type="paragraph" w:customStyle="1" w:styleId="0AC59E8C97244CB2B91CBF394C3BB6B3">
    <w:name w:val="0AC59E8C97244CB2B91CBF394C3BB6B3"/>
    <w:rsid w:val="002249AC"/>
    <w:rPr>
      <w:rFonts w:eastAsiaTheme="minorHAnsi"/>
    </w:rPr>
  </w:style>
  <w:style w:type="paragraph" w:customStyle="1" w:styleId="B4659ADE4F0A4FB590841CDA2DC64575">
    <w:name w:val="B4659ADE4F0A4FB590841CDA2DC64575"/>
    <w:rsid w:val="002249AC"/>
    <w:rPr>
      <w:rFonts w:eastAsiaTheme="minorHAnsi"/>
    </w:rPr>
  </w:style>
  <w:style w:type="paragraph" w:customStyle="1" w:styleId="53149D8288E44B70A5110FB6B4F312F91">
    <w:name w:val="53149D8288E44B70A5110FB6B4F312F91"/>
    <w:rsid w:val="002249AC"/>
    <w:rPr>
      <w:rFonts w:eastAsiaTheme="minorHAnsi"/>
    </w:rPr>
  </w:style>
  <w:style w:type="paragraph" w:customStyle="1" w:styleId="72076DAEB8674BA4BC4F294F86A797781">
    <w:name w:val="72076DAEB8674BA4BC4F294F86A797781"/>
    <w:rsid w:val="002249AC"/>
    <w:rPr>
      <w:rFonts w:eastAsiaTheme="minorHAnsi"/>
    </w:rPr>
  </w:style>
  <w:style w:type="paragraph" w:customStyle="1" w:styleId="E958BCE0CBCF45F487AF7A13078A77F81">
    <w:name w:val="E958BCE0CBCF45F487AF7A13078A77F81"/>
    <w:rsid w:val="002249AC"/>
    <w:rPr>
      <w:rFonts w:eastAsiaTheme="minorHAnsi"/>
    </w:rPr>
  </w:style>
  <w:style w:type="paragraph" w:customStyle="1" w:styleId="F642E16C89224B109D810529500C09E21">
    <w:name w:val="F642E16C89224B109D810529500C09E21"/>
    <w:rsid w:val="002249AC"/>
    <w:rPr>
      <w:rFonts w:eastAsiaTheme="minorHAnsi"/>
    </w:rPr>
  </w:style>
  <w:style w:type="paragraph" w:customStyle="1" w:styleId="BDEB155C95FA45A1B6CE4620EC421173">
    <w:name w:val="BDEB155C95FA45A1B6CE4620EC421173"/>
    <w:rsid w:val="002249AC"/>
    <w:rPr>
      <w:rFonts w:eastAsiaTheme="minorHAnsi"/>
    </w:rPr>
  </w:style>
  <w:style w:type="paragraph" w:customStyle="1" w:styleId="71EE219B767541B2A5A6C9CF30F320701">
    <w:name w:val="71EE219B767541B2A5A6C9CF30F320701"/>
    <w:rsid w:val="002249AC"/>
    <w:rPr>
      <w:rFonts w:eastAsiaTheme="minorHAnsi"/>
    </w:rPr>
  </w:style>
  <w:style w:type="paragraph" w:customStyle="1" w:styleId="EED7DE137B934CF995A8D23A53D8C3F01">
    <w:name w:val="EED7DE137B934CF995A8D23A53D8C3F01"/>
    <w:rsid w:val="002249AC"/>
    <w:rPr>
      <w:rFonts w:eastAsiaTheme="minorHAnsi"/>
    </w:rPr>
  </w:style>
  <w:style w:type="paragraph" w:customStyle="1" w:styleId="3B74D064555A44B2BAE92D4A5B5D3918">
    <w:name w:val="3B74D064555A44B2BAE92D4A5B5D3918"/>
    <w:rsid w:val="002249AC"/>
    <w:rPr>
      <w:rFonts w:eastAsiaTheme="minorHAnsi"/>
    </w:rPr>
  </w:style>
  <w:style w:type="paragraph" w:customStyle="1" w:styleId="23FFB16B8CA546D0BEC8BB0C461EAA5B">
    <w:name w:val="23FFB16B8CA546D0BEC8BB0C461EAA5B"/>
    <w:rsid w:val="002249AC"/>
    <w:rPr>
      <w:rFonts w:eastAsiaTheme="minorHAnsi"/>
    </w:rPr>
  </w:style>
  <w:style w:type="paragraph" w:customStyle="1" w:styleId="382A2C8148B643CF9899C883426EAE7C">
    <w:name w:val="382A2C8148B643CF9899C883426EAE7C"/>
    <w:rsid w:val="002249AC"/>
    <w:rPr>
      <w:rFonts w:eastAsiaTheme="minorHAnsi"/>
    </w:rPr>
  </w:style>
  <w:style w:type="paragraph" w:customStyle="1" w:styleId="1457D1C758FB4710BC46AD32E6B7569D">
    <w:name w:val="1457D1C758FB4710BC46AD32E6B7569D"/>
    <w:rsid w:val="002249AC"/>
    <w:rPr>
      <w:rFonts w:eastAsiaTheme="minorHAnsi"/>
    </w:rPr>
  </w:style>
  <w:style w:type="paragraph" w:customStyle="1" w:styleId="990D9D60A2E24655BB4D6250CDD13D39">
    <w:name w:val="990D9D60A2E24655BB4D6250CDD13D39"/>
    <w:rsid w:val="002249AC"/>
  </w:style>
  <w:style w:type="paragraph" w:customStyle="1" w:styleId="DCA7A2FD4F884D60A83BD30D61CA1590">
    <w:name w:val="DCA7A2FD4F884D60A83BD30D61CA1590"/>
    <w:rsid w:val="005E48EB"/>
  </w:style>
  <w:style w:type="paragraph" w:customStyle="1" w:styleId="FD2324164CD24AB0BC58131DAA8B89CD">
    <w:name w:val="FD2324164CD24AB0BC58131DAA8B89CD"/>
    <w:rsid w:val="005E48EB"/>
  </w:style>
  <w:style w:type="paragraph" w:customStyle="1" w:styleId="2FF2108D513A4A10B77FBB8C7AF2D35F">
    <w:name w:val="2FF2108D513A4A10B77FBB8C7AF2D35F"/>
    <w:rsid w:val="005E48EB"/>
  </w:style>
  <w:style w:type="paragraph" w:customStyle="1" w:styleId="298BB87AF25B4286B66EFF5E5AF80BED">
    <w:name w:val="298BB87AF25B4286B66EFF5E5AF80BED"/>
    <w:rsid w:val="005E48EB"/>
  </w:style>
  <w:style w:type="paragraph" w:customStyle="1" w:styleId="36A1BBD682D04726BD02391177AD9C34">
    <w:name w:val="36A1BBD682D04726BD02391177AD9C34"/>
    <w:rsid w:val="005E48EB"/>
  </w:style>
  <w:style w:type="paragraph" w:customStyle="1" w:styleId="11FF61E3DD72487595BCADAC5606F48A">
    <w:name w:val="11FF61E3DD72487595BCADAC5606F48A"/>
    <w:rsid w:val="005E48EB"/>
  </w:style>
  <w:style w:type="paragraph" w:customStyle="1" w:styleId="7E6F91E36FEB48A491FF64E8850D493D">
    <w:name w:val="7E6F91E36FEB48A491FF64E8850D493D"/>
    <w:rsid w:val="005E48EB"/>
  </w:style>
  <w:style w:type="paragraph" w:customStyle="1" w:styleId="5B0D70FD05634E22BD34BE93ECFB8BA5">
    <w:name w:val="5B0D70FD05634E22BD34BE93ECFB8BA5"/>
    <w:rsid w:val="005E48EB"/>
  </w:style>
  <w:style w:type="paragraph" w:customStyle="1" w:styleId="FF1F05107F7F43B0A21575576FA5F2DA">
    <w:name w:val="FF1F05107F7F43B0A21575576FA5F2DA"/>
    <w:rsid w:val="005E48EB"/>
  </w:style>
  <w:style w:type="paragraph" w:customStyle="1" w:styleId="7D9132C93C184D77972F3F9E4ADFF17F">
    <w:name w:val="7D9132C93C184D77972F3F9E4ADFF17F"/>
    <w:rsid w:val="005E48EB"/>
  </w:style>
  <w:style w:type="paragraph" w:customStyle="1" w:styleId="EDAF04DBFA5E456DA57B5FA4E646B57C">
    <w:name w:val="EDAF04DBFA5E456DA57B5FA4E646B57C"/>
    <w:rsid w:val="005E48EB"/>
  </w:style>
  <w:style w:type="paragraph" w:customStyle="1" w:styleId="8333B081DFC6449FA9221E71110E51D8">
    <w:name w:val="8333B081DFC6449FA9221E71110E51D8"/>
    <w:rsid w:val="005E48EB"/>
  </w:style>
  <w:style w:type="paragraph" w:customStyle="1" w:styleId="CEB8A81E18424BD1A3DEC521EFDE3A33">
    <w:name w:val="CEB8A81E18424BD1A3DEC521EFDE3A33"/>
    <w:rsid w:val="005E48EB"/>
  </w:style>
  <w:style w:type="paragraph" w:customStyle="1" w:styleId="4199EAB8CCB54D9494D50024D9BB8C2C">
    <w:name w:val="4199EAB8CCB54D9494D50024D9BB8C2C"/>
    <w:rsid w:val="005E48EB"/>
  </w:style>
  <w:style w:type="paragraph" w:customStyle="1" w:styleId="26894DBCA41C405E8992127D31BDCF38">
    <w:name w:val="26894DBCA41C405E8992127D31BDCF38"/>
    <w:rsid w:val="005E48EB"/>
  </w:style>
  <w:style w:type="paragraph" w:customStyle="1" w:styleId="D892A763AD504C919D147135580A6D90">
    <w:name w:val="D892A763AD504C919D147135580A6D90"/>
    <w:rsid w:val="005E48EB"/>
  </w:style>
  <w:style w:type="paragraph" w:customStyle="1" w:styleId="8C5F2537777747C784DA39B2F9DED544">
    <w:name w:val="8C5F2537777747C784DA39B2F9DED544"/>
    <w:rsid w:val="005E48EB"/>
  </w:style>
  <w:style w:type="paragraph" w:customStyle="1" w:styleId="D997739F44F84AE0BAA21FF0E47779B6">
    <w:name w:val="D997739F44F84AE0BAA21FF0E47779B6"/>
    <w:rsid w:val="005E48EB"/>
  </w:style>
  <w:style w:type="paragraph" w:customStyle="1" w:styleId="BC341B601FC14B668170BFC1C2FD8726">
    <w:name w:val="BC341B601FC14B668170BFC1C2FD8726"/>
    <w:rsid w:val="005E48EB"/>
  </w:style>
  <w:style w:type="paragraph" w:customStyle="1" w:styleId="041A8C9978D246FF849EAEF300F097B3">
    <w:name w:val="041A8C9978D246FF849EAEF300F097B3"/>
    <w:rsid w:val="005E48EB"/>
  </w:style>
  <w:style w:type="paragraph" w:customStyle="1" w:styleId="82E4DBC387704278BE96363EEE444BA5">
    <w:name w:val="82E4DBC387704278BE96363EEE444BA5"/>
    <w:rsid w:val="005E48EB"/>
  </w:style>
  <w:style w:type="paragraph" w:customStyle="1" w:styleId="342D3FC6C51849C3A1927313B41E2FF7">
    <w:name w:val="342D3FC6C51849C3A1927313B41E2FF7"/>
    <w:rsid w:val="005E48EB"/>
  </w:style>
  <w:style w:type="paragraph" w:customStyle="1" w:styleId="4E7519B68E0641A8B34CF83E18C0582B">
    <w:name w:val="4E7519B68E0641A8B34CF83E18C0582B"/>
    <w:rsid w:val="005E48EB"/>
  </w:style>
  <w:style w:type="paragraph" w:customStyle="1" w:styleId="1A2E37F3058D4B0CA30A42F3DB692384">
    <w:name w:val="1A2E37F3058D4B0CA30A42F3DB692384"/>
    <w:rsid w:val="005E48EB"/>
  </w:style>
  <w:style w:type="paragraph" w:customStyle="1" w:styleId="0A3C142B62F7403181F659465256EB52">
    <w:name w:val="0A3C142B62F7403181F659465256EB52"/>
    <w:rsid w:val="005E48EB"/>
  </w:style>
  <w:style w:type="paragraph" w:customStyle="1" w:styleId="CE67E5AC7E8D443990534BCF2FA5CC89">
    <w:name w:val="CE67E5AC7E8D443990534BCF2FA5CC89"/>
    <w:rsid w:val="005E48EB"/>
  </w:style>
  <w:style w:type="paragraph" w:customStyle="1" w:styleId="745AA465EA494227959F1A7D1D9CAFB1">
    <w:name w:val="745AA465EA494227959F1A7D1D9CAFB1"/>
    <w:rsid w:val="005E48EB"/>
  </w:style>
  <w:style w:type="paragraph" w:customStyle="1" w:styleId="762E34D6F57845F0B30AA1D789C88479">
    <w:name w:val="762E34D6F57845F0B30AA1D789C88479"/>
    <w:rsid w:val="005E48EB"/>
  </w:style>
  <w:style w:type="paragraph" w:customStyle="1" w:styleId="C5EF9CB3A5D64620968F7D4EE015F7B5">
    <w:name w:val="C5EF9CB3A5D64620968F7D4EE015F7B5"/>
    <w:rsid w:val="005E48EB"/>
  </w:style>
  <w:style w:type="paragraph" w:customStyle="1" w:styleId="6FFB047DC4624B7FB90D325D5BEA9A50">
    <w:name w:val="6FFB047DC4624B7FB90D325D5BEA9A50"/>
    <w:rsid w:val="005E48EB"/>
  </w:style>
  <w:style w:type="paragraph" w:customStyle="1" w:styleId="59BB0A7B2A924F358769464B1BABBDB4">
    <w:name w:val="59BB0A7B2A924F358769464B1BABBDB4"/>
    <w:rsid w:val="005E48EB"/>
  </w:style>
  <w:style w:type="paragraph" w:customStyle="1" w:styleId="02385A33452F4B5D991AFB0C7C4C66C7">
    <w:name w:val="02385A33452F4B5D991AFB0C7C4C66C7"/>
    <w:rsid w:val="005E48EB"/>
  </w:style>
  <w:style w:type="paragraph" w:customStyle="1" w:styleId="A6CC5FC809A84E059D60ADC299144580">
    <w:name w:val="A6CC5FC809A84E059D60ADC299144580"/>
    <w:rsid w:val="005E48EB"/>
  </w:style>
  <w:style w:type="paragraph" w:customStyle="1" w:styleId="EB317895F0EB4A029D5C6555FD5EAFBF">
    <w:name w:val="EB317895F0EB4A029D5C6555FD5EAFBF"/>
    <w:rsid w:val="005E48EB"/>
  </w:style>
  <w:style w:type="paragraph" w:customStyle="1" w:styleId="042BF0B5C44D47DBBAF74D5E416DA177">
    <w:name w:val="042BF0B5C44D47DBBAF74D5E416DA177"/>
    <w:rsid w:val="005E48EB"/>
  </w:style>
  <w:style w:type="paragraph" w:customStyle="1" w:styleId="BD27995728574D3399487A560F2EAFD0">
    <w:name w:val="BD27995728574D3399487A560F2EAFD0"/>
    <w:rsid w:val="005E48EB"/>
  </w:style>
  <w:style w:type="paragraph" w:customStyle="1" w:styleId="D23501A25CF740378F0FCEB191136A32">
    <w:name w:val="D23501A25CF740378F0FCEB191136A32"/>
    <w:rsid w:val="005E48EB"/>
  </w:style>
  <w:style w:type="paragraph" w:customStyle="1" w:styleId="92C63BEBEEA0418D82B5E52EFCE07B2D">
    <w:name w:val="92C63BEBEEA0418D82B5E52EFCE07B2D"/>
    <w:rsid w:val="005E48EB"/>
  </w:style>
  <w:style w:type="paragraph" w:customStyle="1" w:styleId="E2EA026BACFD4A8088CAD0E3B19F2D74">
    <w:name w:val="E2EA026BACFD4A8088CAD0E3B19F2D74"/>
    <w:rsid w:val="005E48EB"/>
  </w:style>
  <w:style w:type="paragraph" w:customStyle="1" w:styleId="FD5D5E9AC02B46D8A363CA5BBE95E78B">
    <w:name w:val="FD5D5E9AC02B46D8A363CA5BBE95E78B"/>
    <w:rsid w:val="005E48EB"/>
  </w:style>
  <w:style w:type="paragraph" w:customStyle="1" w:styleId="1ED2CEDE7C37492EB9E3B48CB15A2AC8">
    <w:name w:val="1ED2CEDE7C37492EB9E3B48CB15A2AC8"/>
    <w:rsid w:val="005E48EB"/>
  </w:style>
  <w:style w:type="paragraph" w:customStyle="1" w:styleId="D33E78651A974352ABAC6DA51516083B">
    <w:name w:val="D33E78651A974352ABAC6DA51516083B"/>
    <w:rsid w:val="005E48EB"/>
  </w:style>
  <w:style w:type="paragraph" w:customStyle="1" w:styleId="901B1E269A534225B33F51CF59F96D73">
    <w:name w:val="901B1E269A534225B33F51CF59F96D73"/>
    <w:rsid w:val="005E48EB"/>
  </w:style>
  <w:style w:type="paragraph" w:customStyle="1" w:styleId="5873A1A67A8740B3A81085170FFC48EE">
    <w:name w:val="5873A1A67A8740B3A81085170FFC48EE"/>
    <w:rsid w:val="005E48EB"/>
  </w:style>
  <w:style w:type="paragraph" w:customStyle="1" w:styleId="37FD2F659AEE4C7BBBE64F56E80D9A86">
    <w:name w:val="37FD2F659AEE4C7BBBE64F56E80D9A86"/>
    <w:rsid w:val="005E48EB"/>
  </w:style>
  <w:style w:type="paragraph" w:customStyle="1" w:styleId="3560FF970E9648C9BAE4113081AD2169">
    <w:name w:val="3560FF970E9648C9BAE4113081AD2169"/>
    <w:rsid w:val="005E48EB"/>
  </w:style>
  <w:style w:type="paragraph" w:customStyle="1" w:styleId="8B48196355A843AA90BC7F475534B4DB">
    <w:name w:val="8B48196355A843AA90BC7F475534B4DB"/>
    <w:rsid w:val="005E48EB"/>
  </w:style>
  <w:style w:type="paragraph" w:customStyle="1" w:styleId="16B6C484F15D43D8BEA94B272B3A7CC3">
    <w:name w:val="16B6C484F15D43D8BEA94B272B3A7CC3"/>
    <w:rsid w:val="005E48EB"/>
  </w:style>
  <w:style w:type="paragraph" w:customStyle="1" w:styleId="65BE5C012BB44FBDA2E8260A091F1C1D">
    <w:name w:val="65BE5C012BB44FBDA2E8260A091F1C1D"/>
    <w:rsid w:val="005E48EB"/>
  </w:style>
  <w:style w:type="paragraph" w:customStyle="1" w:styleId="FF1A99DDB3C743CDAA99522FCD138350">
    <w:name w:val="FF1A99DDB3C743CDAA99522FCD138350"/>
    <w:rsid w:val="005E48EB"/>
  </w:style>
  <w:style w:type="paragraph" w:customStyle="1" w:styleId="2C26A64A449F462C91E4581386587A02">
    <w:name w:val="2C26A64A449F462C91E4581386587A02"/>
    <w:rsid w:val="005E48EB"/>
  </w:style>
  <w:style w:type="paragraph" w:customStyle="1" w:styleId="76D86F9ECD774E39AEF7C6057947F9A12">
    <w:name w:val="76D86F9ECD774E39AEF7C6057947F9A12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">
    <w:name w:val="9EAC68D08CF84B5FA1D8EFD34EB0F13C"/>
    <w:rsid w:val="005E48EB"/>
    <w:rPr>
      <w:rFonts w:eastAsiaTheme="minorHAnsi"/>
    </w:rPr>
  </w:style>
  <w:style w:type="paragraph" w:customStyle="1" w:styleId="D892A763AD504C919D147135580A6D901">
    <w:name w:val="D892A763AD504C919D147135580A6D901"/>
    <w:rsid w:val="005E48EB"/>
    <w:rPr>
      <w:rFonts w:eastAsiaTheme="minorHAnsi"/>
    </w:rPr>
  </w:style>
  <w:style w:type="paragraph" w:customStyle="1" w:styleId="D997739F44F84AE0BAA21FF0E47779B61">
    <w:name w:val="D997739F44F84AE0BAA21FF0E47779B61"/>
    <w:rsid w:val="005E48EB"/>
    <w:rPr>
      <w:rFonts w:eastAsiaTheme="minorHAnsi"/>
    </w:rPr>
  </w:style>
  <w:style w:type="paragraph" w:customStyle="1" w:styleId="BC341B601FC14B668170BFC1C2FD87261">
    <w:name w:val="BC341B601FC14B668170BFC1C2FD87261"/>
    <w:rsid w:val="005E48EB"/>
    <w:rPr>
      <w:rFonts w:eastAsiaTheme="minorHAnsi"/>
    </w:rPr>
  </w:style>
  <w:style w:type="paragraph" w:customStyle="1" w:styleId="835787D83AD44C97ACA53F2C473E21771">
    <w:name w:val="835787D83AD44C97ACA53F2C473E21771"/>
    <w:rsid w:val="005E48EB"/>
    <w:rPr>
      <w:rFonts w:eastAsiaTheme="minorHAnsi"/>
    </w:rPr>
  </w:style>
  <w:style w:type="paragraph" w:customStyle="1" w:styleId="71EE219B767541B2A5A6C9CF30F320702">
    <w:name w:val="71EE219B767541B2A5A6C9CF30F320702"/>
    <w:rsid w:val="005E48EB"/>
    <w:pPr>
      <w:ind w:left="720"/>
      <w:contextualSpacing/>
    </w:pPr>
    <w:rPr>
      <w:rFonts w:eastAsiaTheme="minorHAnsi"/>
    </w:rPr>
  </w:style>
  <w:style w:type="paragraph" w:customStyle="1" w:styleId="EED7DE137B934CF995A8D23A53D8C3F02">
    <w:name w:val="EED7DE137B934CF995A8D23A53D8C3F02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1">
    <w:name w:val="CE67E5AC7E8D443990534BCF2FA5CC891"/>
    <w:rsid w:val="005E48EB"/>
    <w:rPr>
      <w:rFonts w:eastAsiaTheme="minorHAnsi"/>
    </w:rPr>
  </w:style>
  <w:style w:type="paragraph" w:customStyle="1" w:styleId="745AA465EA494227959F1A7D1D9CAFB11">
    <w:name w:val="745AA465EA494227959F1A7D1D9CAFB11"/>
    <w:rsid w:val="005E48EB"/>
    <w:rPr>
      <w:rFonts w:eastAsiaTheme="minorHAnsi"/>
    </w:rPr>
  </w:style>
  <w:style w:type="paragraph" w:customStyle="1" w:styleId="762E34D6F57845F0B30AA1D789C884791">
    <w:name w:val="762E34D6F57845F0B30AA1D789C884791"/>
    <w:rsid w:val="005E48EB"/>
    <w:rPr>
      <w:rFonts w:eastAsiaTheme="minorHAnsi"/>
    </w:rPr>
  </w:style>
  <w:style w:type="paragraph" w:customStyle="1" w:styleId="C5EF9CB3A5D64620968F7D4EE015F7B51">
    <w:name w:val="C5EF9CB3A5D64620968F7D4EE015F7B51"/>
    <w:rsid w:val="005E48EB"/>
    <w:rPr>
      <w:rFonts w:eastAsiaTheme="minorHAnsi"/>
    </w:rPr>
  </w:style>
  <w:style w:type="paragraph" w:customStyle="1" w:styleId="6FFB047DC4624B7FB90D325D5BEA9A501">
    <w:name w:val="6FFB047DC4624B7FB90D325D5BEA9A501"/>
    <w:rsid w:val="005E48EB"/>
    <w:rPr>
      <w:rFonts w:eastAsiaTheme="minorHAnsi"/>
    </w:rPr>
  </w:style>
  <w:style w:type="paragraph" w:customStyle="1" w:styleId="59BB0A7B2A924F358769464B1BABBDB41">
    <w:name w:val="59BB0A7B2A924F358769464B1BABBDB41"/>
    <w:rsid w:val="005E48EB"/>
    <w:rPr>
      <w:rFonts w:eastAsiaTheme="minorHAnsi"/>
    </w:rPr>
  </w:style>
  <w:style w:type="paragraph" w:customStyle="1" w:styleId="02385A33452F4B5D991AFB0C7C4C66C71">
    <w:name w:val="02385A33452F4B5D991AFB0C7C4C66C71"/>
    <w:rsid w:val="005E48EB"/>
    <w:rPr>
      <w:rFonts w:eastAsiaTheme="minorHAnsi"/>
    </w:rPr>
  </w:style>
  <w:style w:type="paragraph" w:customStyle="1" w:styleId="3560FF970E9648C9BAE4113081AD21691">
    <w:name w:val="3560FF970E9648C9BAE4113081AD21691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3">
    <w:name w:val="76D86F9ECD774E39AEF7C6057947F9A13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1">
    <w:name w:val="9EAC68D08CF84B5FA1D8EFD34EB0F13C1"/>
    <w:rsid w:val="005E48EB"/>
    <w:rPr>
      <w:rFonts w:eastAsiaTheme="minorHAnsi"/>
    </w:rPr>
  </w:style>
  <w:style w:type="paragraph" w:customStyle="1" w:styleId="D892A763AD504C919D147135580A6D902">
    <w:name w:val="D892A763AD504C919D147135580A6D902"/>
    <w:rsid w:val="005E48EB"/>
    <w:rPr>
      <w:rFonts w:eastAsiaTheme="minorHAnsi"/>
    </w:rPr>
  </w:style>
  <w:style w:type="paragraph" w:customStyle="1" w:styleId="D997739F44F84AE0BAA21FF0E47779B62">
    <w:name w:val="D997739F44F84AE0BAA21FF0E47779B62"/>
    <w:rsid w:val="005E48EB"/>
    <w:rPr>
      <w:rFonts w:eastAsiaTheme="minorHAnsi"/>
    </w:rPr>
  </w:style>
  <w:style w:type="paragraph" w:customStyle="1" w:styleId="BC341B601FC14B668170BFC1C2FD87262">
    <w:name w:val="BC341B601FC14B668170BFC1C2FD87262"/>
    <w:rsid w:val="005E48EB"/>
    <w:rPr>
      <w:rFonts w:eastAsiaTheme="minorHAnsi"/>
    </w:rPr>
  </w:style>
  <w:style w:type="paragraph" w:customStyle="1" w:styleId="835787D83AD44C97ACA53F2C473E21772">
    <w:name w:val="835787D83AD44C97ACA53F2C473E21772"/>
    <w:rsid w:val="005E48EB"/>
    <w:rPr>
      <w:rFonts w:eastAsiaTheme="minorHAnsi"/>
    </w:rPr>
  </w:style>
  <w:style w:type="paragraph" w:customStyle="1" w:styleId="71EE219B767541B2A5A6C9CF30F320703">
    <w:name w:val="71EE219B767541B2A5A6C9CF30F320703"/>
    <w:rsid w:val="005E48EB"/>
    <w:pPr>
      <w:ind w:left="720"/>
      <w:contextualSpacing/>
    </w:pPr>
    <w:rPr>
      <w:rFonts w:eastAsiaTheme="minorHAnsi"/>
    </w:rPr>
  </w:style>
  <w:style w:type="paragraph" w:customStyle="1" w:styleId="EED7DE137B934CF995A8D23A53D8C3F03">
    <w:name w:val="EED7DE137B934CF995A8D23A53D8C3F03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2">
    <w:name w:val="CE67E5AC7E8D443990534BCF2FA5CC892"/>
    <w:rsid w:val="005E48EB"/>
    <w:rPr>
      <w:rFonts w:eastAsiaTheme="minorHAnsi"/>
    </w:rPr>
  </w:style>
  <w:style w:type="paragraph" w:customStyle="1" w:styleId="745AA465EA494227959F1A7D1D9CAFB12">
    <w:name w:val="745AA465EA494227959F1A7D1D9CAFB12"/>
    <w:rsid w:val="005E48EB"/>
    <w:rPr>
      <w:rFonts w:eastAsiaTheme="minorHAnsi"/>
    </w:rPr>
  </w:style>
  <w:style w:type="paragraph" w:customStyle="1" w:styleId="762E34D6F57845F0B30AA1D789C884792">
    <w:name w:val="762E34D6F57845F0B30AA1D789C884792"/>
    <w:rsid w:val="005E48EB"/>
    <w:rPr>
      <w:rFonts w:eastAsiaTheme="minorHAnsi"/>
    </w:rPr>
  </w:style>
  <w:style w:type="paragraph" w:customStyle="1" w:styleId="C5EF9CB3A5D64620968F7D4EE015F7B52">
    <w:name w:val="C5EF9CB3A5D64620968F7D4EE015F7B52"/>
    <w:rsid w:val="005E48EB"/>
    <w:rPr>
      <w:rFonts w:eastAsiaTheme="minorHAnsi"/>
    </w:rPr>
  </w:style>
  <w:style w:type="paragraph" w:customStyle="1" w:styleId="6FFB047DC4624B7FB90D325D5BEA9A502">
    <w:name w:val="6FFB047DC4624B7FB90D325D5BEA9A502"/>
    <w:rsid w:val="005E48EB"/>
    <w:rPr>
      <w:rFonts w:eastAsiaTheme="minorHAnsi"/>
    </w:rPr>
  </w:style>
  <w:style w:type="paragraph" w:customStyle="1" w:styleId="59BB0A7B2A924F358769464B1BABBDB42">
    <w:name w:val="59BB0A7B2A924F358769464B1BABBDB42"/>
    <w:rsid w:val="005E48EB"/>
    <w:rPr>
      <w:rFonts w:eastAsiaTheme="minorHAnsi"/>
    </w:rPr>
  </w:style>
  <w:style w:type="paragraph" w:customStyle="1" w:styleId="02385A33452F4B5D991AFB0C7C4C66C72">
    <w:name w:val="02385A33452F4B5D991AFB0C7C4C66C72"/>
    <w:rsid w:val="005E48EB"/>
    <w:rPr>
      <w:rFonts w:eastAsiaTheme="minorHAnsi"/>
    </w:rPr>
  </w:style>
  <w:style w:type="paragraph" w:customStyle="1" w:styleId="3560FF970E9648C9BAE4113081AD21692">
    <w:name w:val="3560FF970E9648C9BAE4113081AD21692"/>
    <w:rsid w:val="005E48EB"/>
    <w:pPr>
      <w:ind w:left="720"/>
      <w:contextualSpacing/>
    </w:pPr>
    <w:rPr>
      <w:rFonts w:eastAsiaTheme="minorHAnsi"/>
    </w:rPr>
  </w:style>
  <w:style w:type="paragraph" w:customStyle="1" w:styleId="25D36BB1C5A64368AACF844388477371">
    <w:name w:val="25D36BB1C5A64368AACF844388477371"/>
    <w:rsid w:val="005E48EB"/>
  </w:style>
  <w:style w:type="paragraph" w:customStyle="1" w:styleId="46F436FA03614314B39D7D0CAA8C345E">
    <w:name w:val="46F436FA03614314B39D7D0CAA8C345E"/>
    <w:rsid w:val="005E48EB"/>
  </w:style>
  <w:style w:type="paragraph" w:customStyle="1" w:styleId="76D86F9ECD774E39AEF7C6057947F9A14">
    <w:name w:val="76D86F9ECD774E39AEF7C6057947F9A14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2">
    <w:name w:val="9EAC68D08CF84B5FA1D8EFD34EB0F13C2"/>
    <w:rsid w:val="005E48EB"/>
    <w:rPr>
      <w:rFonts w:eastAsiaTheme="minorHAnsi"/>
    </w:rPr>
  </w:style>
  <w:style w:type="paragraph" w:customStyle="1" w:styleId="D892A763AD504C919D147135580A6D903">
    <w:name w:val="D892A763AD504C919D147135580A6D903"/>
    <w:rsid w:val="005E48EB"/>
    <w:rPr>
      <w:rFonts w:eastAsiaTheme="minorHAnsi"/>
    </w:rPr>
  </w:style>
  <w:style w:type="paragraph" w:customStyle="1" w:styleId="D997739F44F84AE0BAA21FF0E47779B63">
    <w:name w:val="D997739F44F84AE0BAA21FF0E47779B63"/>
    <w:rsid w:val="005E48EB"/>
    <w:rPr>
      <w:rFonts w:eastAsiaTheme="minorHAnsi"/>
    </w:rPr>
  </w:style>
  <w:style w:type="paragraph" w:customStyle="1" w:styleId="BC341B601FC14B668170BFC1C2FD87263">
    <w:name w:val="BC341B601FC14B668170BFC1C2FD87263"/>
    <w:rsid w:val="005E48EB"/>
    <w:rPr>
      <w:rFonts w:eastAsiaTheme="minorHAnsi"/>
    </w:rPr>
  </w:style>
  <w:style w:type="paragraph" w:customStyle="1" w:styleId="835787D83AD44C97ACA53F2C473E21773">
    <w:name w:val="835787D83AD44C97ACA53F2C473E21773"/>
    <w:rsid w:val="005E48EB"/>
    <w:rPr>
      <w:rFonts w:eastAsiaTheme="minorHAnsi"/>
    </w:rPr>
  </w:style>
  <w:style w:type="paragraph" w:customStyle="1" w:styleId="25D36BB1C5A64368AACF8443884773711">
    <w:name w:val="25D36BB1C5A64368AACF8443884773711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1">
    <w:name w:val="46F436FA03614314B39D7D0CAA8C345E1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1">
    <w:name w:val="DCA7A2FD4F884D60A83BD30D61CA15901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1">
    <w:name w:val="FD2324164CD24AB0BC58131DAA8B89CD1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1">
    <w:name w:val="2FF2108D513A4A10B77FBB8C7AF2D35F1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1">
    <w:name w:val="298BB87AF25B4286B66EFF5E5AF80BED1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1">
    <w:name w:val="36A1BBD682D04726BD02391177AD9C341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1">
    <w:name w:val="11FF61E3DD72487595BCADAC5606F48A1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1">
    <w:name w:val="7E6F91E36FEB48A491FF64E8850D493D1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1">
    <w:name w:val="5B0D70FD05634E22BD34BE93ECFB8BA51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1">
    <w:name w:val="FF1F05107F7F43B0A21575576FA5F2DA1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1">
    <w:name w:val="7D9132C93C184D77972F3F9E4ADFF17F1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1">
    <w:name w:val="EDAF04DBFA5E456DA57B5FA4E646B57C1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1">
    <w:name w:val="8333B081DFC6449FA9221E71110E51D81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1">
    <w:name w:val="CEB8A81E18424BD1A3DEC521EFDE3A331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1">
    <w:name w:val="4199EAB8CCB54D9494D50024D9BB8C2C1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3">
    <w:name w:val="CE67E5AC7E8D443990534BCF2FA5CC893"/>
    <w:rsid w:val="005E48EB"/>
    <w:rPr>
      <w:rFonts w:eastAsiaTheme="minorHAnsi"/>
    </w:rPr>
  </w:style>
  <w:style w:type="paragraph" w:customStyle="1" w:styleId="745AA465EA494227959F1A7D1D9CAFB13">
    <w:name w:val="745AA465EA494227959F1A7D1D9CAFB13"/>
    <w:rsid w:val="005E48EB"/>
    <w:rPr>
      <w:rFonts w:eastAsiaTheme="minorHAnsi"/>
    </w:rPr>
  </w:style>
  <w:style w:type="paragraph" w:customStyle="1" w:styleId="762E34D6F57845F0B30AA1D789C884793">
    <w:name w:val="762E34D6F57845F0B30AA1D789C884793"/>
    <w:rsid w:val="005E48EB"/>
    <w:rPr>
      <w:rFonts w:eastAsiaTheme="minorHAnsi"/>
    </w:rPr>
  </w:style>
  <w:style w:type="paragraph" w:customStyle="1" w:styleId="C5EF9CB3A5D64620968F7D4EE015F7B53">
    <w:name w:val="C5EF9CB3A5D64620968F7D4EE015F7B53"/>
    <w:rsid w:val="005E48EB"/>
    <w:rPr>
      <w:rFonts w:eastAsiaTheme="minorHAnsi"/>
    </w:rPr>
  </w:style>
  <w:style w:type="paragraph" w:customStyle="1" w:styleId="6FFB047DC4624B7FB90D325D5BEA9A503">
    <w:name w:val="6FFB047DC4624B7FB90D325D5BEA9A503"/>
    <w:rsid w:val="005E48EB"/>
    <w:rPr>
      <w:rFonts w:eastAsiaTheme="minorHAnsi"/>
    </w:rPr>
  </w:style>
  <w:style w:type="paragraph" w:customStyle="1" w:styleId="59BB0A7B2A924F358769464B1BABBDB43">
    <w:name w:val="59BB0A7B2A924F358769464B1BABBDB43"/>
    <w:rsid w:val="005E48EB"/>
    <w:rPr>
      <w:rFonts w:eastAsiaTheme="minorHAnsi"/>
    </w:rPr>
  </w:style>
  <w:style w:type="paragraph" w:customStyle="1" w:styleId="02385A33452F4B5D991AFB0C7C4C66C73">
    <w:name w:val="02385A33452F4B5D991AFB0C7C4C66C73"/>
    <w:rsid w:val="005E48EB"/>
    <w:rPr>
      <w:rFonts w:eastAsiaTheme="minorHAnsi"/>
    </w:rPr>
  </w:style>
  <w:style w:type="paragraph" w:customStyle="1" w:styleId="A6CC5FC809A84E059D60ADC2991445801">
    <w:name w:val="A6CC5FC809A84E059D60ADC2991445801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1">
    <w:name w:val="EB317895F0EB4A029D5C6555FD5EAFBF1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1">
    <w:name w:val="BD27995728574D3399487A560F2EAFD01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3">
    <w:name w:val="3560FF970E9648C9BAE4113081AD21693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5">
    <w:name w:val="76D86F9ECD774E39AEF7C6057947F9A15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3">
    <w:name w:val="9EAC68D08CF84B5FA1D8EFD34EB0F13C3"/>
    <w:rsid w:val="005E48EB"/>
    <w:rPr>
      <w:rFonts w:eastAsiaTheme="minorHAnsi"/>
    </w:rPr>
  </w:style>
  <w:style w:type="paragraph" w:customStyle="1" w:styleId="D892A763AD504C919D147135580A6D904">
    <w:name w:val="D892A763AD504C919D147135580A6D904"/>
    <w:rsid w:val="005E48EB"/>
    <w:rPr>
      <w:rFonts w:eastAsiaTheme="minorHAnsi"/>
    </w:rPr>
  </w:style>
  <w:style w:type="paragraph" w:customStyle="1" w:styleId="D997739F44F84AE0BAA21FF0E47779B64">
    <w:name w:val="D997739F44F84AE0BAA21FF0E47779B64"/>
    <w:rsid w:val="005E48EB"/>
    <w:rPr>
      <w:rFonts w:eastAsiaTheme="minorHAnsi"/>
    </w:rPr>
  </w:style>
  <w:style w:type="paragraph" w:customStyle="1" w:styleId="BC341B601FC14B668170BFC1C2FD87264">
    <w:name w:val="BC341B601FC14B668170BFC1C2FD87264"/>
    <w:rsid w:val="005E48EB"/>
    <w:rPr>
      <w:rFonts w:eastAsiaTheme="minorHAnsi"/>
    </w:rPr>
  </w:style>
  <w:style w:type="paragraph" w:customStyle="1" w:styleId="835787D83AD44C97ACA53F2C473E21774">
    <w:name w:val="835787D83AD44C97ACA53F2C473E21774"/>
    <w:rsid w:val="005E48EB"/>
    <w:rPr>
      <w:rFonts w:eastAsiaTheme="minorHAnsi"/>
    </w:rPr>
  </w:style>
  <w:style w:type="paragraph" w:customStyle="1" w:styleId="25D36BB1C5A64368AACF8443884773712">
    <w:name w:val="25D36BB1C5A64368AACF8443884773712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2">
    <w:name w:val="46F436FA03614314B39D7D0CAA8C345E2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2">
    <w:name w:val="DCA7A2FD4F884D60A83BD30D61CA15902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2">
    <w:name w:val="FD2324164CD24AB0BC58131DAA8B89CD2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2">
    <w:name w:val="2FF2108D513A4A10B77FBB8C7AF2D35F2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2">
    <w:name w:val="298BB87AF25B4286B66EFF5E5AF80BED2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2">
    <w:name w:val="36A1BBD682D04726BD02391177AD9C342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2">
    <w:name w:val="11FF61E3DD72487595BCADAC5606F48A2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2">
    <w:name w:val="7E6F91E36FEB48A491FF64E8850D493D2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2">
    <w:name w:val="5B0D70FD05634E22BD34BE93ECFB8BA52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2">
    <w:name w:val="FF1F05107F7F43B0A21575576FA5F2DA2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2">
    <w:name w:val="7D9132C93C184D77972F3F9E4ADFF17F2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2">
    <w:name w:val="EDAF04DBFA5E456DA57B5FA4E646B57C2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2">
    <w:name w:val="8333B081DFC6449FA9221E71110E51D82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2">
    <w:name w:val="CEB8A81E18424BD1A3DEC521EFDE3A332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2">
    <w:name w:val="4199EAB8CCB54D9494D50024D9BB8C2C2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4">
    <w:name w:val="CE67E5AC7E8D443990534BCF2FA5CC894"/>
    <w:rsid w:val="005E48EB"/>
    <w:rPr>
      <w:rFonts w:eastAsiaTheme="minorHAnsi"/>
    </w:rPr>
  </w:style>
  <w:style w:type="paragraph" w:customStyle="1" w:styleId="745AA465EA494227959F1A7D1D9CAFB14">
    <w:name w:val="745AA465EA494227959F1A7D1D9CAFB14"/>
    <w:rsid w:val="005E48EB"/>
    <w:rPr>
      <w:rFonts w:eastAsiaTheme="minorHAnsi"/>
    </w:rPr>
  </w:style>
  <w:style w:type="paragraph" w:customStyle="1" w:styleId="762E34D6F57845F0B30AA1D789C884794">
    <w:name w:val="762E34D6F57845F0B30AA1D789C884794"/>
    <w:rsid w:val="005E48EB"/>
    <w:rPr>
      <w:rFonts w:eastAsiaTheme="minorHAnsi"/>
    </w:rPr>
  </w:style>
  <w:style w:type="paragraph" w:customStyle="1" w:styleId="C5EF9CB3A5D64620968F7D4EE015F7B54">
    <w:name w:val="C5EF9CB3A5D64620968F7D4EE015F7B54"/>
    <w:rsid w:val="005E48EB"/>
    <w:rPr>
      <w:rFonts w:eastAsiaTheme="minorHAnsi"/>
    </w:rPr>
  </w:style>
  <w:style w:type="paragraph" w:customStyle="1" w:styleId="6FFB047DC4624B7FB90D325D5BEA9A504">
    <w:name w:val="6FFB047DC4624B7FB90D325D5BEA9A504"/>
    <w:rsid w:val="005E48EB"/>
    <w:rPr>
      <w:rFonts w:eastAsiaTheme="minorHAnsi"/>
    </w:rPr>
  </w:style>
  <w:style w:type="paragraph" w:customStyle="1" w:styleId="59BB0A7B2A924F358769464B1BABBDB44">
    <w:name w:val="59BB0A7B2A924F358769464B1BABBDB44"/>
    <w:rsid w:val="005E48EB"/>
    <w:rPr>
      <w:rFonts w:eastAsiaTheme="minorHAnsi"/>
    </w:rPr>
  </w:style>
  <w:style w:type="paragraph" w:customStyle="1" w:styleId="02385A33452F4B5D991AFB0C7C4C66C74">
    <w:name w:val="02385A33452F4B5D991AFB0C7C4C66C74"/>
    <w:rsid w:val="005E48EB"/>
    <w:rPr>
      <w:rFonts w:eastAsiaTheme="minorHAnsi"/>
    </w:rPr>
  </w:style>
  <w:style w:type="paragraph" w:customStyle="1" w:styleId="A6CC5FC809A84E059D60ADC2991445802">
    <w:name w:val="A6CC5FC809A84E059D60ADC2991445802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2">
    <w:name w:val="EB317895F0EB4A029D5C6555FD5EAFBF2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2">
    <w:name w:val="BD27995728574D3399487A560F2EAFD02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4">
    <w:name w:val="3560FF970E9648C9BAE4113081AD21694"/>
    <w:rsid w:val="005E48EB"/>
    <w:pPr>
      <w:ind w:left="720"/>
      <w:contextualSpacing/>
    </w:pPr>
    <w:rPr>
      <w:rFonts w:eastAsiaTheme="minorHAnsi"/>
    </w:rPr>
  </w:style>
  <w:style w:type="paragraph" w:customStyle="1" w:styleId="76D86F9ECD774E39AEF7C6057947F9A16">
    <w:name w:val="76D86F9ECD774E39AEF7C6057947F9A16"/>
    <w:rsid w:val="005E48EB"/>
    <w:pPr>
      <w:ind w:left="720"/>
      <w:contextualSpacing/>
    </w:pPr>
    <w:rPr>
      <w:rFonts w:eastAsiaTheme="minorHAnsi"/>
    </w:rPr>
  </w:style>
  <w:style w:type="paragraph" w:customStyle="1" w:styleId="9EAC68D08CF84B5FA1D8EFD34EB0F13C4">
    <w:name w:val="9EAC68D08CF84B5FA1D8EFD34EB0F13C4"/>
    <w:rsid w:val="005E48EB"/>
    <w:rPr>
      <w:rFonts w:eastAsiaTheme="minorHAnsi"/>
    </w:rPr>
  </w:style>
  <w:style w:type="paragraph" w:customStyle="1" w:styleId="D892A763AD504C919D147135580A6D905">
    <w:name w:val="D892A763AD504C919D147135580A6D905"/>
    <w:rsid w:val="005E48EB"/>
    <w:rPr>
      <w:rFonts w:eastAsiaTheme="minorHAnsi"/>
    </w:rPr>
  </w:style>
  <w:style w:type="paragraph" w:customStyle="1" w:styleId="D997739F44F84AE0BAA21FF0E47779B65">
    <w:name w:val="D997739F44F84AE0BAA21FF0E47779B65"/>
    <w:rsid w:val="005E48EB"/>
    <w:rPr>
      <w:rFonts w:eastAsiaTheme="minorHAnsi"/>
    </w:rPr>
  </w:style>
  <w:style w:type="paragraph" w:customStyle="1" w:styleId="BC341B601FC14B668170BFC1C2FD87265">
    <w:name w:val="BC341B601FC14B668170BFC1C2FD87265"/>
    <w:rsid w:val="005E48EB"/>
    <w:rPr>
      <w:rFonts w:eastAsiaTheme="minorHAnsi"/>
    </w:rPr>
  </w:style>
  <w:style w:type="paragraph" w:customStyle="1" w:styleId="835787D83AD44C97ACA53F2C473E21775">
    <w:name w:val="835787D83AD44C97ACA53F2C473E21775"/>
    <w:rsid w:val="005E48EB"/>
    <w:rPr>
      <w:rFonts w:eastAsiaTheme="minorHAnsi"/>
    </w:rPr>
  </w:style>
  <w:style w:type="paragraph" w:customStyle="1" w:styleId="25D36BB1C5A64368AACF8443884773713">
    <w:name w:val="25D36BB1C5A64368AACF8443884773713"/>
    <w:rsid w:val="005E48EB"/>
    <w:pPr>
      <w:ind w:left="720"/>
      <w:contextualSpacing/>
    </w:pPr>
    <w:rPr>
      <w:rFonts w:eastAsiaTheme="minorHAnsi"/>
    </w:rPr>
  </w:style>
  <w:style w:type="paragraph" w:customStyle="1" w:styleId="46F436FA03614314B39D7D0CAA8C345E3">
    <w:name w:val="46F436FA03614314B39D7D0CAA8C345E3"/>
    <w:rsid w:val="005E48EB"/>
    <w:pPr>
      <w:ind w:left="720"/>
      <w:contextualSpacing/>
    </w:pPr>
    <w:rPr>
      <w:rFonts w:eastAsiaTheme="minorHAnsi"/>
    </w:rPr>
  </w:style>
  <w:style w:type="paragraph" w:customStyle="1" w:styleId="DCA7A2FD4F884D60A83BD30D61CA15903">
    <w:name w:val="DCA7A2FD4F884D60A83BD30D61CA15903"/>
    <w:rsid w:val="005E48EB"/>
    <w:pPr>
      <w:ind w:left="720"/>
      <w:contextualSpacing/>
    </w:pPr>
    <w:rPr>
      <w:rFonts w:eastAsiaTheme="minorHAnsi"/>
    </w:rPr>
  </w:style>
  <w:style w:type="paragraph" w:customStyle="1" w:styleId="FD2324164CD24AB0BC58131DAA8B89CD3">
    <w:name w:val="FD2324164CD24AB0BC58131DAA8B89CD3"/>
    <w:rsid w:val="005E48EB"/>
    <w:pPr>
      <w:ind w:left="720"/>
      <w:contextualSpacing/>
    </w:pPr>
    <w:rPr>
      <w:rFonts w:eastAsiaTheme="minorHAnsi"/>
    </w:rPr>
  </w:style>
  <w:style w:type="paragraph" w:customStyle="1" w:styleId="2FF2108D513A4A10B77FBB8C7AF2D35F3">
    <w:name w:val="2FF2108D513A4A10B77FBB8C7AF2D35F3"/>
    <w:rsid w:val="005E48EB"/>
    <w:pPr>
      <w:ind w:left="720"/>
      <w:contextualSpacing/>
    </w:pPr>
    <w:rPr>
      <w:rFonts w:eastAsiaTheme="minorHAnsi"/>
    </w:rPr>
  </w:style>
  <w:style w:type="paragraph" w:customStyle="1" w:styleId="298BB87AF25B4286B66EFF5E5AF80BED3">
    <w:name w:val="298BB87AF25B4286B66EFF5E5AF80BED3"/>
    <w:rsid w:val="005E48EB"/>
    <w:pPr>
      <w:ind w:left="720"/>
      <w:contextualSpacing/>
    </w:pPr>
    <w:rPr>
      <w:rFonts w:eastAsiaTheme="minorHAnsi"/>
    </w:rPr>
  </w:style>
  <w:style w:type="paragraph" w:customStyle="1" w:styleId="36A1BBD682D04726BD02391177AD9C343">
    <w:name w:val="36A1BBD682D04726BD02391177AD9C343"/>
    <w:rsid w:val="005E48EB"/>
    <w:pPr>
      <w:ind w:left="720"/>
      <w:contextualSpacing/>
    </w:pPr>
    <w:rPr>
      <w:rFonts w:eastAsiaTheme="minorHAnsi"/>
    </w:rPr>
  </w:style>
  <w:style w:type="paragraph" w:customStyle="1" w:styleId="11FF61E3DD72487595BCADAC5606F48A3">
    <w:name w:val="11FF61E3DD72487595BCADAC5606F48A3"/>
    <w:rsid w:val="005E48EB"/>
    <w:pPr>
      <w:ind w:left="720"/>
      <w:contextualSpacing/>
    </w:pPr>
    <w:rPr>
      <w:rFonts w:eastAsiaTheme="minorHAnsi"/>
    </w:rPr>
  </w:style>
  <w:style w:type="paragraph" w:customStyle="1" w:styleId="7E6F91E36FEB48A491FF64E8850D493D3">
    <w:name w:val="7E6F91E36FEB48A491FF64E8850D493D3"/>
    <w:rsid w:val="005E48EB"/>
    <w:pPr>
      <w:ind w:left="720"/>
      <w:contextualSpacing/>
    </w:pPr>
    <w:rPr>
      <w:rFonts w:eastAsiaTheme="minorHAnsi"/>
    </w:rPr>
  </w:style>
  <w:style w:type="paragraph" w:customStyle="1" w:styleId="5B0D70FD05634E22BD34BE93ECFB8BA53">
    <w:name w:val="5B0D70FD05634E22BD34BE93ECFB8BA53"/>
    <w:rsid w:val="005E48EB"/>
    <w:pPr>
      <w:ind w:left="720"/>
      <w:contextualSpacing/>
    </w:pPr>
    <w:rPr>
      <w:rFonts w:eastAsiaTheme="minorHAnsi"/>
    </w:rPr>
  </w:style>
  <w:style w:type="paragraph" w:customStyle="1" w:styleId="FF1F05107F7F43B0A21575576FA5F2DA3">
    <w:name w:val="FF1F05107F7F43B0A21575576FA5F2DA3"/>
    <w:rsid w:val="005E48EB"/>
    <w:pPr>
      <w:ind w:left="720"/>
      <w:contextualSpacing/>
    </w:pPr>
    <w:rPr>
      <w:rFonts w:eastAsiaTheme="minorHAnsi"/>
    </w:rPr>
  </w:style>
  <w:style w:type="paragraph" w:customStyle="1" w:styleId="7D9132C93C184D77972F3F9E4ADFF17F3">
    <w:name w:val="7D9132C93C184D77972F3F9E4ADFF17F3"/>
    <w:rsid w:val="005E48EB"/>
    <w:pPr>
      <w:ind w:left="720"/>
      <w:contextualSpacing/>
    </w:pPr>
    <w:rPr>
      <w:rFonts w:eastAsiaTheme="minorHAnsi"/>
    </w:rPr>
  </w:style>
  <w:style w:type="paragraph" w:customStyle="1" w:styleId="EDAF04DBFA5E456DA57B5FA4E646B57C3">
    <w:name w:val="EDAF04DBFA5E456DA57B5FA4E646B57C3"/>
    <w:rsid w:val="005E48EB"/>
    <w:pPr>
      <w:ind w:left="720"/>
      <w:contextualSpacing/>
    </w:pPr>
    <w:rPr>
      <w:rFonts w:eastAsiaTheme="minorHAnsi"/>
    </w:rPr>
  </w:style>
  <w:style w:type="paragraph" w:customStyle="1" w:styleId="8333B081DFC6449FA9221E71110E51D83">
    <w:name w:val="8333B081DFC6449FA9221E71110E51D83"/>
    <w:rsid w:val="005E48EB"/>
    <w:pPr>
      <w:ind w:left="720"/>
      <w:contextualSpacing/>
    </w:pPr>
    <w:rPr>
      <w:rFonts w:eastAsiaTheme="minorHAnsi"/>
    </w:rPr>
  </w:style>
  <w:style w:type="paragraph" w:customStyle="1" w:styleId="CEB8A81E18424BD1A3DEC521EFDE3A333">
    <w:name w:val="CEB8A81E18424BD1A3DEC521EFDE3A333"/>
    <w:rsid w:val="005E48EB"/>
    <w:pPr>
      <w:ind w:left="720"/>
      <w:contextualSpacing/>
    </w:pPr>
    <w:rPr>
      <w:rFonts w:eastAsiaTheme="minorHAnsi"/>
    </w:rPr>
  </w:style>
  <w:style w:type="paragraph" w:customStyle="1" w:styleId="4199EAB8CCB54D9494D50024D9BB8C2C3">
    <w:name w:val="4199EAB8CCB54D9494D50024D9BB8C2C3"/>
    <w:rsid w:val="005E48EB"/>
    <w:pPr>
      <w:ind w:left="720"/>
      <w:contextualSpacing/>
    </w:pPr>
    <w:rPr>
      <w:rFonts w:eastAsiaTheme="minorHAnsi"/>
    </w:rPr>
  </w:style>
  <w:style w:type="paragraph" w:customStyle="1" w:styleId="CE67E5AC7E8D443990534BCF2FA5CC895">
    <w:name w:val="CE67E5AC7E8D443990534BCF2FA5CC895"/>
    <w:rsid w:val="005E48EB"/>
    <w:rPr>
      <w:rFonts w:eastAsiaTheme="minorHAnsi"/>
    </w:rPr>
  </w:style>
  <w:style w:type="paragraph" w:customStyle="1" w:styleId="745AA465EA494227959F1A7D1D9CAFB15">
    <w:name w:val="745AA465EA494227959F1A7D1D9CAFB15"/>
    <w:rsid w:val="005E48EB"/>
    <w:rPr>
      <w:rFonts w:eastAsiaTheme="minorHAnsi"/>
    </w:rPr>
  </w:style>
  <w:style w:type="paragraph" w:customStyle="1" w:styleId="762E34D6F57845F0B30AA1D789C884795">
    <w:name w:val="762E34D6F57845F0B30AA1D789C884795"/>
    <w:rsid w:val="005E48EB"/>
    <w:rPr>
      <w:rFonts w:eastAsiaTheme="minorHAnsi"/>
    </w:rPr>
  </w:style>
  <w:style w:type="paragraph" w:customStyle="1" w:styleId="C5EF9CB3A5D64620968F7D4EE015F7B55">
    <w:name w:val="C5EF9CB3A5D64620968F7D4EE015F7B55"/>
    <w:rsid w:val="005E48EB"/>
    <w:rPr>
      <w:rFonts w:eastAsiaTheme="minorHAnsi"/>
    </w:rPr>
  </w:style>
  <w:style w:type="paragraph" w:customStyle="1" w:styleId="6FFB047DC4624B7FB90D325D5BEA9A505">
    <w:name w:val="6FFB047DC4624B7FB90D325D5BEA9A505"/>
    <w:rsid w:val="005E48EB"/>
    <w:rPr>
      <w:rFonts w:eastAsiaTheme="minorHAnsi"/>
    </w:rPr>
  </w:style>
  <w:style w:type="paragraph" w:customStyle="1" w:styleId="59BB0A7B2A924F358769464B1BABBDB45">
    <w:name w:val="59BB0A7B2A924F358769464B1BABBDB45"/>
    <w:rsid w:val="005E48EB"/>
    <w:rPr>
      <w:rFonts w:eastAsiaTheme="minorHAnsi"/>
    </w:rPr>
  </w:style>
  <w:style w:type="paragraph" w:customStyle="1" w:styleId="02385A33452F4B5D991AFB0C7C4C66C75">
    <w:name w:val="02385A33452F4B5D991AFB0C7C4C66C75"/>
    <w:rsid w:val="005E48EB"/>
    <w:rPr>
      <w:rFonts w:eastAsiaTheme="minorHAnsi"/>
    </w:rPr>
  </w:style>
  <w:style w:type="paragraph" w:customStyle="1" w:styleId="A6CC5FC809A84E059D60ADC2991445803">
    <w:name w:val="A6CC5FC809A84E059D60ADC2991445803"/>
    <w:rsid w:val="005E48EB"/>
    <w:pPr>
      <w:ind w:left="720"/>
      <w:contextualSpacing/>
    </w:pPr>
    <w:rPr>
      <w:rFonts w:eastAsiaTheme="minorHAnsi"/>
    </w:rPr>
  </w:style>
  <w:style w:type="paragraph" w:customStyle="1" w:styleId="EB317895F0EB4A029D5C6555FD5EAFBF3">
    <w:name w:val="EB317895F0EB4A029D5C6555FD5EAFBF3"/>
    <w:rsid w:val="005E48EB"/>
    <w:pPr>
      <w:ind w:left="720"/>
      <w:contextualSpacing/>
    </w:pPr>
    <w:rPr>
      <w:rFonts w:eastAsiaTheme="minorHAnsi"/>
    </w:rPr>
  </w:style>
  <w:style w:type="paragraph" w:customStyle="1" w:styleId="BD27995728574D3399487A560F2EAFD03">
    <w:name w:val="BD27995728574D3399487A560F2EAFD03"/>
    <w:rsid w:val="005E48EB"/>
    <w:pPr>
      <w:ind w:left="720"/>
      <w:contextualSpacing/>
    </w:pPr>
    <w:rPr>
      <w:rFonts w:eastAsiaTheme="minorHAnsi"/>
    </w:rPr>
  </w:style>
  <w:style w:type="paragraph" w:customStyle="1" w:styleId="3560FF970E9648C9BAE4113081AD21695">
    <w:name w:val="3560FF970E9648C9BAE4113081AD21695"/>
    <w:rsid w:val="005E48EB"/>
    <w:pPr>
      <w:ind w:left="720"/>
      <w:contextualSpacing/>
    </w:pPr>
    <w:rPr>
      <w:rFonts w:eastAsiaTheme="minorHAnsi"/>
    </w:rPr>
  </w:style>
  <w:style w:type="paragraph" w:customStyle="1" w:styleId="25E90865595A4C648A5B984946347FD6">
    <w:name w:val="25E90865595A4C648A5B984946347FD6"/>
    <w:rsid w:val="005E48EB"/>
  </w:style>
  <w:style w:type="paragraph" w:customStyle="1" w:styleId="84372CBCA587480A9CC4371529847BF8">
    <w:name w:val="84372CBCA587480A9CC4371529847BF8"/>
    <w:rsid w:val="008B6BCC"/>
  </w:style>
  <w:style w:type="paragraph" w:customStyle="1" w:styleId="A5925989FDAA430AA6C6173DC129B89E">
    <w:name w:val="A5925989FDAA430AA6C6173DC129B89E"/>
    <w:rsid w:val="0048228B"/>
  </w:style>
  <w:style w:type="paragraph" w:customStyle="1" w:styleId="02AE557431324E21A5EDB5F3E238D534">
    <w:name w:val="02AE557431324E21A5EDB5F3E238D534"/>
    <w:rsid w:val="0048228B"/>
  </w:style>
  <w:style w:type="paragraph" w:customStyle="1" w:styleId="9B08EFB5BEF142EAA07AC8E6A21B6E3F">
    <w:name w:val="9B08EFB5BEF142EAA07AC8E6A21B6E3F"/>
    <w:rsid w:val="0048228B"/>
  </w:style>
  <w:style w:type="paragraph" w:customStyle="1" w:styleId="F193109A9AFE43ADA5C5D87C27B344AD">
    <w:name w:val="F193109A9AFE43ADA5C5D87C27B344AD"/>
    <w:rsid w:val="0048228B"/>
  </w:style>
  <w:style w:type="paragraph" w:customStyle="1" w:styleId="4904F3F7DA4F458EA2842E76B07F031C">
    <w:name w:val="4904F3F7DA4F458EA2842E76B07F031C"/>
    <w:rsid w:val="0048228B"/>
  </w:style>
  <w:style w:type="paragraph" w:customStyle="1" w:styleId="1EFDB21BE17E4A448D4693AE8DFEB65C">
    <w:name w:val="1EFDB21BE17E4A448D4693AE8DFEB65C"/>
    <w:rsid w:val="0048228B"/>
  </w:style>
  <w:style w:type="paragraph" w:customStyle="1" w:styleId="F49C210CAD69475290887DFEB48870C5">
    <w:name w:val="F49C210CAD69475290887DFEB48870C5"/>
    <w:rsid w:val="0048228B"/>
  </w:style>
  <w:style w:type="paragraph" w:customStyle="1" w:styleId="D166C15254AF4871B0D96BD90B29936F">
    <w:name w:val="D166C15254AF4871B0D96BD90B29936F"/>
    <w:rsid w:val="0048228B"/>
  </w:style>
  <w:style w:type="paragraph" w:customStyle="1" w:styleId="FD65B3041983415587F12E9855FCD85E">
    <w:name w:val="FD65B3041983415587F12E9855FCD85E"/>
    <w:rsid w:val="0048228B"/>
  </w:style>
  <w:style w:type="paragraph" w:customStyle="1" w:styleId="5BF76094B51942A2BFF808FFF1B74DA2">
    <w:name w:val="5BF76094B51942A2BFF808FFF1B74DA2"/>
    <w:rsid w:val="0048228B"/>
  </w:style>
  <w:style w:type="paragraph" w:customStyle="1" w:styleId="D6972C0734FF4283AB0170EF536215A0">
    <w:name w:val="D6972C0734FF4283AB0170EF536215A0"/>
    <w:rsid w:val="0048228B"/>
  </w:style>
  <w:style w:type="paragraph" w:customStyle="1" w:styleId="4EA5C4718F13415EB654876FA7946A42">
    <w:name w:val="4EA5C4718F13415EB654876FA7946A42"/>
    <w:rsid w:val="0048228B"/>
  </w:style>
  <w:style w:type="paragraph" w:customStyle="1" w:styleId="4020E51930D940A1BCB1D22437D54D09">
    <w:name w:val="4020E51930D940A1BCB1D22437D54D09"/>
    <w:rsid w:val="0048228B"/>
  </w:style>
  <w:style w:type="paragraph" w:customStyle="1" w:styleId="E5415EDBC33447168B1215A7A446E599">
    <w:name w:val="E5415EDBC33447168B1215A7A446E599"/>
    <w:rsid w:val="0048228B"/>
  </w:style>
  <w:style w:type="paragraph" w:customStyle="1" w:styleId="5E60169B0F4541BF8E9A1F2EBC7EA7B4">
    <w:name w:val="5E60169B0F4541BF8E9A1F2EBC7EA7B4"/>
    <w:rsid w:val="0048228B"/>
  </w:style>
  <w:style w:type="paragraph" w:customStyle="1" w:styleId="0A6A20994CDD4D29B4845863F1D6E0E5">
    <w:name w:val="0A6A20994CDD4D29B4845863F1D6E0E5"/>
    <w:rsid w:val="00EA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1C6DF-4C5D-4687-BCA1-2299FEB5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NOTEs</Template>
  <TotalTime>131</TotalTime>
  <Pages>5</Pages>
  <Words>376</Words>
  <Characters>2145</Characters>
  <Application>Microsoft Office Word</Application>
  <DocSecurity>8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شراره حریرچی</dc:creator>
  <cp:keywords/>
  <dc:description/>
  <cp:lastModifiedBy>شکوفه رفیعیان</cp:lastModifiedBy>
  <cp:revision>22</cp:revision>
  <cp:lastPrinted>2017-02-21T06:35:00Z</cp:lastPrinted>
  <dcterms:created xsi:type="dcterms:W3CDTF">2017-02-15T12:39:00Z</dcterms:created>
  <dcterms:modified xsi:type="dcterms:W3CDTF">2020-06-28T08:00:00Z</dcterms:modified>
</cp:coreProperties>
</file>